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64369B" w14:textId="08047B2A" w:rsidR="005E4FB4" w:rsidRDefault="00B9234E" w:rsidP="00664707">
      <w:pPr>
        <w:ind w:right="990"/>
        <w:rPr>
          <w:sz w:val="26"/>
          <w:szCs w:val="26"/>
        </w:rPr>
      </w:pPr>
      <w:r w:rsidRPr="004812B2">
        <w:rPr>
          <w:sz w:val="26"/>
          <w:szCs w:val="26"/>
        </w:rPr>
        <w:t>The</w:t>
      </w:r>
      <w:r w:rsidR="002000C2" w:rsidRPr="004812B2">
        <w:rPr>
          <w:sz w:val="26"/>
          <w:szCs w:val="26"/>
        </w:rPr>
        <w:t xml:space="preserve"> Greater Pittsburgh Masonic Center</w:t>
      </w:r>
      <w:r w:rsidR="00136084" w:rsidRPr="004812B2">
        <w:rPr>
          <w:sz w:val="26"/>
          <w:szCs w:val="26"/>
        </w:rPr>
        <w:t xml:space="preserve"> (GPMC)</w:t>
      </w:r>
      <w:r w:rsidR="002000C2" w:rsidRPr="004812B2">
        <w:rPr>
          <w:sz w:val="26"/>
          <w:szCs w:val="26"/>
        </w:rPr>
        <w:t xml:space="preserve"> </w:t>
      </w:r>
      <w:r w:rsidR="00676C03" w:rsidRPr="004812B2">
        <w:rPr>
          <w:sz w:val="26"/>
          <w:szCs w:val="26"/>
        </w:rPr>
        <w:t xml:space="preserve">and the Masonic Fund Society (MFS) </w:t>
      </w:r>
      <w:r w:rsidRPr="004812B2">
        <w:rPr>
          <w:sz w:val="26"/>
          <w:szCs w:val="26"/>
        </w:rPr>
        <w:t>ha</w:t>
      </w:r>
      <w:r w:rsidR="00676C03" w:rsidRPr="004812B2">
        <w:rPr>
          <w:sz w:val="26"/>
          <w:szCs w:val="26"/>
        </w:rPr>
        <w:t>ve</w:t>
      </w:r>
      <w:r w:rsidRPr="004812B2">
        <w:rPr>
          <w:sz w:val="26"/>
          <w:szCs w:val="26"/>
        </w:rPr>
        <w:t xml:space="preserve"> established the following rules and regulations for the safety and protection of our </w:t>
      </w:r>
      <w:r w:rsidR="00676C03" w:rsidRPr="004812B2">
        <w:rPr>
          <w:sz w:val="26"/>
          <w:szCs w:val="26"/>
        </w:rPr>
        <w:t>members</w:t>
      </w:r>
      <w:r w:rsidRPr="004812B2">
        <w:rPr>
          <w:sz w:val="26"/>
          <w:szCs w:val="26"/>
        </w:rPr>
        <w:t xml:space="preserve">, </w:t>
      </w:r>
      <w:r w:rsidR="00676C03" w:rsidRPr="004812B2">
        <w:rPr>
          <w:sz w:val="26"/>
          <w:szCs w:val="26"/>
        </w:rPr>
        <w:t>guests</w:t>
      </w:r>
      <w:r w:rsidRPr="004812B2">
        <w:rPr>
          <w:sz w:val="26"/>
          <w:szCs w:val="26"/>
        </w:rPr>
        <w:t>, and facilities. Adherence to the below</w:t>
      </w:r>
      <w:r w:rsidR="00676C03" w:rsidRPr="004812B2">
        <w:rPr>
          <w:sz w:val="26"/>
          <w:szCs w:val="26"/>
        </w:rPr>
        <w:t xml:space="preserve"> requirements</w:t>
      </w:r>
      <w:r w:rsidRPr="004812B2">
        <w:rPr>
          <w:sz w:val="26"/>
          <w:szCs w:val="26"/>
        </w:rPr>
        <w:t xml:space="preserve"> is the responsibility of all </w:t>
      </w:r>
      <w:r w:rsidR="00710415" w:rsidRPr="004812B2">
        <w:rPr>
          <w:sz w:val="26"/>
          <w:szCs w:val="26"/>
        </w:rPr>
        <w:t xml:space="preserve">kitchen </w:t>
      </w:r>
      <w:r w:rsidRPr="004812B2">
        <w:rPr>
          <w:sz w:val="26"/>
          <w:szCs w:val="26"/>
        </w:rPr>
        <w:t>users and</w:t>
      </w:r>
      <w:r w:rsidR="00F133CB" w:rsidRPr="004812B2">
        <w:rPr>
          <w:sz w:val="26"/>
          <w:szCs w:val="26"/>
        </w:rPr>
        <w:t>/or</w:t>
      </w:r>
      <w:r w:rsidRPr="004812B2">
        <w:rPr>
          <w:sz w:val="26"/>
          <w:szCs w:val="26"/>
        </w:rPr>
        <w:t xml:space="preserve"> catering companies providing any food service at the facility. </w:t>
      </w:r>
      <w:r w:rsidR="00EB04D4" w:rsidRPr="004812B2">
        <w:rPr>
          <w:sz w:val="26"/>
          <w:szCs w:val="26"/>
        </w:rPr>
        <w:t>Violations</w:t>
      </w:r>
      <w:r w:rsidRPr="004812B2">
        <w:rPr>
          <w:sz w:val="26"/>
          <w:szCs w:val="26"/>
        </w:rPr>
        <w:t xml:space="preserve"> of these terms may result in the suspension of usage</w:t>
      </w:r>
      <w:r w:rsidR="00EB04D4" w:rsidRPr="004812B2">
        <w:rPr>
          <w:sz w:val="26"/>
          <w:szCs w:val="26"/>
        </w:rPr>
        <w:t>, additional costs</w:t>
      </w:r>
      <w:r w:rsidR="00676C03" w:rsidRPr="004812B2">
        <w:rPr>
          <w:sz w:val="26"/>
          <w:szCs w:val="26"/>
        </w:rPr>
        <w:t>,</w:t>
      </w:r>
      <w:r w:rsidR="00EB04D4" w:rsidRPr="004812B2">
        <w:rPr>
          <w:sz w:val="26"/>
          <w:szCs w:val="26"/>
        </w:rPr>
        <w:t xml:space="preserve"> and/or the loss of any security deposit being held. </w:t>
      </w:r>
    </w:p>
    <w:p w14:paraId="5263327C" w14:textId="77777777" w:rsidR="00664707" w:rsidRPr="00664707" w:rsidRDefault="00664707" w:rsidP="00664707">
      <w:pPr>
        <w:ind w:right="990"/>
        <w:rPr>
          <w:sz w:val="26"/>
          <w:szCs w:val="26"/>
        </w:rPr>
      </w:pPr>
    </w:p>
    <w:p w14:paraId="6E487563" w14:textId="77777777" w:rsidR="006F4520" w:rsidRDefault="00676C03" w:rsidP="00C22BFF">
      <w:pPr>
        <w:ind w:right="990"/>
        <w:rPr>
          <w:rFonts w:ascii="Felix Titling" w:hAnsi="Felix Titling"/>
          <w:b/>
          <w:bCs/>
        </w:rPr>
      </w:pPr>
      <w:r w:rsidRPr="00856D60">
        <w:rPr>
          <w:rFonts w:ascii="Felix Titling" w:hAnsi="Felix Titling"/>
          <w:b/>
          <w:bCs/>
          <w:sz w:val="36"/>
          <w:szCs w:val="36"/>
        </w:rPr>
        <w:t>REQUIREMENTS:</w:t>
      </w:r>
      <w:r w:rsidRPr="00856D60">
        <w:rPr>
          <w:rFonts w:ascii="Felix Titling" w:hAnsi="Felix Titling"/>
          <w:b/>
          <w:bCs/>
        </w:rPr>
        <w:t xml:space="preserve"> </w:t>
      </w:r>
    </w:p>
    <w:p w14:paraId="399C2E2A" w14:textId="195BB556" w:rsidR="00676C03" w:rsidRPr="004812B2" w:rsidRDefault="00676C03" w:rsidP="00C22BFF">
      <w:pPr>
        <w:ind w:right="990"/>
        <w:rPr>
          <w:sz w:val="26"/>
          <w:szCs w:val="26"/>
        </w:rPr>
      </w:pPr>
      <w:r w:rsidRPr="004812B2">
        <w:rPr>
          <w:sz w:val="26"/>
          <w:szCs w:val="26"/>
        </w:rPr>
        <w:t>Current copies of the following are required to be on file in the MFS office:</w:t>
      </w:r>
    </w:p>
    <w:p w14:paraId="7E74FD04" w14:textId="6CE1C343" w:rsidR="00232B6B" w:rsidRPr="004812B2" w:rsidRDefault="00232B6B" w:rsidP="00C22BFF">
      <w:pPr>
        <w:pStyle w:val="ListParagraph"/>
        <w:numPr>
          <w:ilvl w:val="0"/>
          <w:numId w:val="13"/>
        </w:numPr>
        <w:ind w:right="990"/>
        <w:rPr>
          <w:sz w:val="26"/>
          <w:szCs w:val="26"/>
        </w:rPr>
      </w:pPr>
      <w:r w:rsidRPr="004812B2">
        <w:rPr>
          <w:sz w:val="26"/>
          <w:szCs w:val="26"/>
        </w:rPr>
        <w:t>Certification from the Allegheny County Board of Health</w:t>
      </w:r>
      <w:r w:rsidR="00765586" w:rsidRPr="004812B2">
        <w:rPr>
          <w:sz w:val="26"/>
          <w:szCs w:val="26"/>
        </w:rPr>
        <w:t xml:space="preserve"> (ACHD)</w:t>
      </w:r>
      <w:r w:rsidRPr="004812B2">
        <w:rPr>
          <w:sz w:val="26"/>
          <w:szCs w:val="26"/>
        </w:rPr>
        <w:t xml:space="preserve"> for the current year.</w:t>
      </w:r>
    </w:p>
    <w:p w14:paraId="618120FB" w14:textId="3B8EEA40" w:rsidR="00232B6B" w:rsidRPr="004812B2" w:rsidRDefault="00232B6B" w:rsidP="00C22BFF">
      <w:pPr>
        <w:pStyle w:val="ListParagraph"/>
        <w:numPr>
          <w:ilvl w:val="0"/>
          <w:numId w:val="13"/>
        </w:numPr>
        <w:ind w:right="990"/>
        <w:rPr>
          <w:sz w:val="26"/>
          <w:szCs w:val="26"/>
        </w:rPr>
      </w:pPr>
      <w:r w:rsidRPr="004812B2">
        <w:rPr>
          <w:sz w:val="26"/>
          <w:szCs w:val="26"/>
        </w:rPr>
        <w:t>Proof of Insurance. A Certificate of Insurance (COI) listing the Masonic Fund Society as an additional insured is required annually for each line of coverage to include</w:t>
      </w:r>
    </w:p>
    <w:p w14:paraId="2D41E9B6" w14:textId="5AE84136" w:rsidR="00232B6B" w:rsidRPr="004812B2" w:rsidRDefault="00232B6B" w:rsidP="00C22BFF">
      <w:pPr>
        <w:pStyle w:val="ListParagraph"/>
        <w:numPr>
          <w:ilvl w:val="0"/>
          <w:numId w:val="14"/>
        </w:numPr>
        <w:ind w:right="990"/>
        <w:rPr>
          <w:sz w:val="26"/>
          <w:szCs w:val="26"/>
        </w:rPr>
      </w:pPr>
      <w:r w:rsidRPr="004812B2">
        <w:rPr>
          <w:sz w:val="26"/>
          <w:szCs w:val="26"/>
        </w:rPr>
        <w:t>Liability (of least $1,000.000)</w:t>
      </w:r>
    </w:p>
    <w:p w14:paraId="0B9A2D0F" w14:textId="732AE97F" w:rsidR="00232B6B" w:rsidRPr="004812B2" w:rsidRDefault="00232B6B" w:rsidP="00C22BFF">
      <w:pPr>
        <w:pStyle w:val="ListParagraph"/>
        <w:numPr>
          <w:ilvl w:val="0"/>
          <w:numId w:val="14"/>
        </w:numPr>
        <w:ind w:right="990"/>
        <w:rPr>
          <w:sz w:val="26"/>
          <w:szCs w:val="26"/>
        </w:rPr>
      </w:pPr>
      <w:r w:rsidRPr="004812B2">
        <w:rPr>
          <w:sz w:val="26"/>
          <w:szCs w:val="26"/>
        </w:rPr>
        <w:t>Workers Compensation per PA State Guidelines</w:t>
      </w:r>
    </w:p>
    <w:p w14:paraId="31DB2689" w14:textId="532004C3" w:rsidR="00232B6B" w:rsidRPr="004812B2" w:rsidRDefault="00232B6B" w:rsidP="00C22BFF">
      <w:pPr>
        <w:pStyle w:val="ListParagraph"/>
        <w:numPr>
          <w:ilvl w:val="0"/>
          <w:numId w:val="14"/>
        </w:numPr>
        <w:ind w:right="990"/>
        <w:rPr>
          <w:sz w:val="26"/>
          <w:szCs w:val="26"/>
        </w:rPr>
      </w:pPr>
      <w:r w:rsidRPr="004812B2">
        <w:rPr>
          <w:sz w:val="26"/>
          <w:szCs w:val="26"/>
        </w:rPr>
        <w:t>Business Auto if applicable</w:t>
      </w:r>
    </w:p>
    <w:p w14:paraId="4AA7554B" w14:textId="51260900" w:rsidR="00765586" w:rsidRPr="004812B2" w:rsidRDefault="005535A3" w:rsidP="00C22BFF">
      <w:pPr>
        <w:ind w:left="1440" w:right="990"/>
        <w:rPr>
          <w:sz w:val="26"/>
          <w:szCs w:val="26"/>
        </w:rPr>
      </w:pPr>
      <w:r w:rsidRPr="004812B2">
        <w:rPr>
          <w:sz w:val="26"/>
          <w:szCs w:val="26"/>
        </w:rPr>
        <w:t>*</w:t>
      </w:r>
      <w:r w:rsidR="00765586" w:rsidRPr="004812B2">
        <w:rPr>
          <w:sz w:val="26"/>
          <w:szCs w:val="26"/>
        </w:rPr>
        <w:t>Caterers</w:t>
      </w:r>
      <w:r w:rsidR="0042294F" w:rsidRPr="004812B2">
        <w:rPr>
          <w:sz w:val="26"/>
          <w:szCs w:val="26"/>
        </w:rPr>
        <w:t xml:space="preserve"> or leaseholders</w:t>
      </w:r>
      <w:r w:rsidR="00765586" w:rsidRPr="004812B2">
        <w:rPr>
          <w:sz w:val="26"/>
          <w:szCs w:val="26"/>
        </w:rPr>
        <w:t xml:space="preserve"> providing alcoholic beverage</w:t>
      </w:r>
      <w:r w:rsidR="00710415" w:rsidRPr="004812B2">
        <w:rPr>
          <w:sz w:val="26"/>
          <w:szCs w:val="26"/>
        </w:rPr>
        <w:t xml:space="preserve">s </w:t>
      </w:r>
      <w:r w:rsidRPr="004812B2">
        <w:rPr>
          <w:sz w:val="26"/>
          <w:szCs w:val="26"/>
        </w:rPr>
        <w:t>and/</w:t>
      </w:r>
      <w:r w:rsidR="00710415" w:rsidRPr="004812B2">
        <w:rPr>
          <w:sz w:val="26"/>
          <w:szCs w:val="26"/>
        </w:rPr>
        <w:t xml:space="preserve">or </w:t>
      </w:r>
      <w:r w:rsidRPr="004812B2">
        <w:rPr>
          <w:sz w:val="26"/>
          <w:szCs w:val="26"/>
        </w:rPr>
        <w:t xml:space="preserve">alcoholic </w:t>
      </w:r>
      <w:r w:rsidR="00710415" w:rsidRPr="004812B2">
        <w:rPr>
          <w:sz w:val="26"/>
          <w:szCs w:val="26"/>
        </w:rPr>
        <w:t>beverage service</w:t>
      </w:r>
      <w:r w:rsidR="00765586" w:rsidRPr="004812B2">
        <w:rPr>
          <w:sz w:val="26"/>
          <w:szCs w:val="26"/>
        </w:rPr>
        <w:t xml:space="preserve"> must also provide a liquor liability Insurance certificate</w:t>
      </w:r>
      <w:r w:rsidRPr="004812B2">
        <w:rPr>
          <w:sz w:val="26"/>
          <w:szCs w:val="26"/>
        </w:rPr>
        <w:t xml:space="preserve"> and RAMP certifications for their bartenders</w:t>
      </w:r>
      <w:r w:rsidR="00765586" w:rsidRPr="004812B2">
        <w:rPr>
          <w:sz w:val="26"/>
          <w:szCs w:val="26"/>
        </w:rPr>
        <w:t>.</w:t>
      </w:r>
    </w:p>
    <w:p w14:paraId="028C21F9" w14:textId="1DF91EA6" w:rsidR="00765586" w:rsidRPr="004812B2" w:rsidRDefault="00232B6B" w:rsidP="00C22BFF">
      <w:pPr>
        <w:pStyle w:val="ListParagraph"/>
        <w:numPr>
          <w:ilvl w:val="0"/>
          <w:numId w:val="13"/>
        </w:numPr>
        <w:ind w:right="990"/>
        <w:rPr>
          <w:sz w:val="26"/>
          <w:szCs w:val="26"/>
        </w:rPr>
      </w:pPr>
      <w:r w:rsidRPr="004812B2">
        <w:rPr>
          <w:sz w:val="26"/>
          <w:szCs w:val="26"/>
        </w:rPr>
        <w:t xml:space="preserve">Caterers and/or users of the kitchen facilities, </w:t>
      </w:r>
      <w:r w:rsidRPr="004812B2">
        <w:rPr>
          <w:b/>
          <w:bCs/>
          <w:sz w:val="26"/>
          <w:szCs w:val="26"/>
          <w:u w:val="single"/>
        </w:rPr>
        <w:t>for non-</w:t>
      </w:r>
      <w:r w:rsidR="008C146D" w:rsidRPr="004812B2">
        <w:rPr>
          <w:b/>
          <w:bCs/>
          <w:sz w:val="26"/>
          <w:szCs w:val="26"/>
          <w:u w:val="single"/>
        </w:rPr>
        <w:t>leaseholder</w:t>
      </w:r>
      <w:r w:rsidR="00534D27" w:rsidRPr="004812B2">
        <w:rPr>
          <w:b/>
          <w:bCs/>
          <w:sz w:val="26"/>
          <w:szCs w:val="26"/>
          <w:u w:val="single"/>
        </w:rPr>
        <w:t xml:space="preserve"> events</w:t>
      </w:r>
      <w:r w:rsidRPr="004812B2">
        <w:rPr>
          <w:sz w:val="26"/>
          <w:szCs w:val="26"/>
        </w:rPr>
        <w:t xml:space="preserve">, are required to provide a six hundred dollar ($600.00) refundable security deposit with the Masonic Fund Society at least three days prior to the event. </w:t>
      </w:r>
      <w:r w:rsidR="0047345D" w:rsidRPr="004812B2">
        <w:rPr>
          <w:sz w:val="26"/>
          <w:szCs w:val="26"/>
        </w:rPr>
        <w:t xml:space="preserve">Refunds of the security deposit </w:t>
      </w:r>
      <w:r w:rsidR="00710415" w:rsidRPr="004812B2">
        <w:rPr>
          <w:sz w:val="26"/>
          <w:szCs w:val="26"/>
        </w:rPr>
        <w:t>will be made to the Caterer/User on or before</w:t>
      </w:r>
      <w:r w:rsidR="0047345D" w:rsidRPr="004812B2">
        <w:rPr>
          <w:sz w:val="26"/>
          <w:szCs w:val="26"/>
        </w:rPr>
        <w:t xml:space="preserve"> thirty (30) days after the event</w:t>
      </w:r>
      <w:r w:rsidR="00710415" w:rsidRPr="004812B2">
        <w:rPr>
          <w:sz w:val="26"/>
          <w:szCs w:val="26"/>
        </w:rPr>
        <w:t>,</w:t>
      </w:r>
      <w:r w:rsidR="0047345D" w:rsidRPr="004812B2">
        <w:rPr>
          <w:sz w:val="26"/>
          <w:szCs w:val="26"/>
        </w:rPr>
        <w:t xml:space="preserve"> minus any amount retained for damage caused </w:t>
      </w:r>
      <w:r w:rsidR="00710415" w:rsidRPr="004812B2">
        <w:rPr>
          <w:sz w:val="26"/>
          <w:szCs w:val="26"/>
        </w:rPr>
        <w:t>and/</w:t>
      </w:r>
      <w:r w:rsidR="0047345D" w:rsidRPr="004812B2">
        <w:rPr>
          <w:sz w:val="26"/>
          <w:szCs w:val="26"/>
        </w:rPr>
        <w:t>or clean up not performed.</w:t>
      </w:r>
    </w:p>
    <w:p w14:paraId="5170321E" w14:textId="72D29D67" w:rsidR="002323C4" w:rsidRPr="00664707" w:rsidRDefault="005E4FB4" w:rsidP="00664707">
      <w:pPr>
        <w:ind w:right="990"/>
        <w:rPr>
          <w:rFonts w:ascii="Felix Titling" w:hAnsi="Felix Titling"/>
          <w:b/>
          <w:bCs/>
          <w:sz w:val="36"/>
          <w:szCs w:val="36"/>
        </w:rPr>
      </w:pPr>
      <w:r>
        <w:rPr>
          <w:rFonts w:ascii="Felix Titling" w:hAnsi="Felix Titling"/>
          <w:b/>
          <w:bCs/>
          <w:sz w:val="36"/>
          <w:szCs w:val="36"/>
        </w:rPr>
        <w:br w:type="page"/>
      </w:r>
      <w:r w:rsidR="00765586" w:rsidRPr="00856D60">
        <w:rPr>
          <w:rFonts w:ascii="Felix Titling" w:hAnsi="Felix Titling"/>
          <w:b/>
          <w:bCs/>
          <w:sz w:val="36"/>
          <w:szCs w:val="36"/>
        </w:rPr>
        <w:lastRenderedPageBreak/>
        <w:t>RULES and regulations:</w:t>
      </w:r>
    </w:p>
    <w:p w14:paraId="11FA1B79" w14:textId="6FD820D3" w:rsidR="00B4111C" w:rsidRPr="004812B2" w:rsidRDefault="00B4111C" w:rsidP="00C22BFF">
      <w:pPr>
        <w:ind w:right="990"/>
        <w:rPr>
          <w:b/>
          <w:bCs/>
          <w:sz w:val="26"/>
          <w:szCs w:val="26"/>
        </w:rPr>
      </w:pPr>
      <w:r w:rsidRPr="004812B2">
        <w:rPr>
          <w:b/>
          <w:bCs/>
          <w:sz w:val="26"/>
          <w:szCs w:val="26"/>
        </w:rPr>
        <w:t xml:space="preserve">All Caterers/Kitchen Users are responsible for the following: </w:t>
      </w:r>
    </w:p>
    <w:p w14:paraId="42FC99A5" w14:textId="77777777" w:rsidR="00B4111C" w:rsidRPr="004812B2" w:rsidRDefault="00B4111C" w:rsidP="00C22BFF">
      <w:pPr>
        <w:pStyle w:val="ListParagraph"/>
        <w:numPr>
          <w:ilvl w:val="0"/>
          <w:numId w:val="15"/>
        </w:numPr>
        <w:ind w:right="990"/>
        <w:rPr>
          <w:sz w:val="26"/>
          <w:szCs w:val="26"/>
        </w:rPr>
      </w:pPr>
      <w:r w:rsidRPr="004812B2">
        <w:rPr>
          <w:sz w:val="26"/>
          <w:szCs w:val="26"/>
        </w:rPr>
        <w:t xml:space="preserve">Using and leaving the kitchen in compliance with established ACHD standards </w:t>
      </w:r>
    </w:p>
    <w:p w14:paraId="6F9F1A9E" w14:textId="77777777" w:rsidR="00B4111C" w:rsidRPr="004812B2" w:rsidRDefault="00B4111C" w:rsidP="00C22BFF">
      <w:pPr>
        <w:pStyle w:val="ListParagraph"/>
        <w:numPr>
          <w:ilvl w:val="0"/>
          <w:numId w:val="15"/>
        </w:numPr>
        <w:ind w:right="990"/>
        <w:rPr>
          <w:sz w:val="26"/>
          <w:szCs w:val="26"/>
        </w:rPr>
      </w:pPr>
      <w:r w:rsidRPr="004812B2">
        <w:rPr>
          <w:sz w:val="26"/>
          <w:szCs w:val="26"/>
        </w:rPr>
        <w:t xml:space="preserve">Scraping, and racking all dirty dishes, glassware, utensils, etc., for the dishwasher/s </w:t>
      </w:r>
    </w:p>
    <w:p w14:paraId="45CD0AC5" w14:textId="77777777" w:rsidR="00B4111C" w:rsidRPr="004812B2" w:rsidRDefault="00B4111C" w:rsidP="00C22BFF">
      <w:pPr>
        <w:pStyle w:val="ListParagraph"/>
        <w:numPr>
          <w:ilvl w:val="0"/>
          <w:numId w:val="15"/>
        </w:numPr>
        <w:ind w:right="990"/>
        <w:rPr>
          <w:sz w:val="26"/>
          <w:szCs w:val="26"/>
        </w:rPr>
      </w:pPr>
      <w:r w:rsidRPr="004812B2">
        <w:rPr>
          <w:sz w:val="26"/>
          <w:szCs w:val="26"/>
        </w:rPr>
        <w:t>Assisting the dishwasher with sorting and returning clean dishes to the proper storage areas</w:t>
      </w:r>
    </w:p>
    <w:p w14:paraId="66230CA5" w14:textId="77777777" w:rsidR="00B4111C" w:rsidRPr="004812B2" w:rsidRDefault="00B4111C" w:rsidP="00C22BFF">
      <w:pPr>
        <w:pStyle w:val="ListParagraph"/>
        <w:numPr>
          <w:ilvl w:val="0"/>
          <w:numId w:val="15"/>
        </w:numPr>
        <w:ind w:right="990"/>
        <w:rPr>
          <w:sz w:val="26"/>
          <w:szCs w:val="26"/>
        </w:rPr>
      </w:pPr>
      <w:r w:rsidRPr="004812B2">
        <w:rPr>
          <w:sz w:val="26"/>
          <w:szCs w:val="26"/>
        </w:rPr>
        <w:t>Drying, sorting and returning clean glassware and flatware to the proper storage areas</w:t>
      </w:r>
    </w:p>
    <w:p w14:paraId="69A8F10D" w14:textId="77777777" w:rsidR="00B4111C" w:rsidRPr="004812B2" w:rsidRDefault="00B4111C" w:rsidP="00C22BFF">
      <w:pPr>
        <w:pStyle w:val="ListParagraph"/>
        <w:numPr>
          <w:ilvl w:val="0"/>
          <w:numId w:val="15"/>
        </w:numPr>
        <w:ind w:right="990"/>
        <w:rPr>
          <w:sz w:val="26"/>
          <w:szCs w:val="26"/>
        </w:rPr>
      </w:pPr>
      <w:r w:rsidRPr="004812B2">
        <w:rPr>
          <w:sz w:val="26"/>
          <w:szCs w:val="26"/>
        </w:rPr>
        <w:t>Washing all pots and pans as needed and returning them to the storage area</w:t>
      </w:r>
    </w:p>
    <w:p w14:paraId="11347B22" w14:textId="77777777" w:rsidR="00B4111C" w:rsidRPr="004812B2" w:rsidRDefault="00B4111C" w:rsidP="00C22BFF">
      <w:pPr>
        <w:pStyle w:val="ListParagraph"/>
        <w:numPr>
          <w:ilvl w:val="0"/>
          <w:numId w:val="15"/>
        </w:numPr>
        <w:ind w:right="990"/>
        <w:rPr>
          <w:sz w:val="26"/>
          <w:szCs w:val="26"/>
        </w:rPr>
      </w:pPr>
      <w:r w:rsidRPr="004812B2">
        <w:rPr>
          <w:sz w:val="26"/>
          <w:szCs w:val="26"/>
        </w:rPr>
        <w:t xml:space="preserve">Properly cleaning and sanitizing all tables in the banquet area and outside patio area </w:t>
      </w:r>
    </w:p>
    <w:p w14:paraId="2564810C" w14:textId="77777777" w:rsidR="00B4111C" w:rsidRPr="004812B2" w:rsidRDefault="00B4111C" w:rsidP="00C22BFF">
      <w:pPr>
        <w:pStyle w:val="ListParagraph"/>
        <w:numPr>
          <w:ilvl w:val="0"/>
          <w:numId w:val="15"/>
        </w:numPr>
        <w:ind w:right="990"/>
        <w:rPr>
          <w:sz w:val="26"/>
          <w:szCs w:val="26"/>
        </w:rPr>
      </w:pPr>
      <w:r w:rsidRPr="004812B2">
        <w:rPr>
          <w:sz w:val="26"/>
          <w:szCs w:val="26"/>
        </w:rPr>
        <w:t>Ensuring all water pitchers and coffee carafes are cleaned and/or soaked as needed</w:t>
      </w:r>
    </w:p>
    <w:p w14:paraId="1BB77DF5" w14:textId="77777777" w:rsidR="00B4111C" w:rsidRPr="004812B2" w:rsidRDefault="00B4111C" w:rsidP="00C22BFF">
      <w:pPr>
        <w:pStyle w:val="ListParagraph"/>
        <w:numPr>
          <w:ilvl w:val="0"/>
          <w:numId w:val="15"/>
        </w:numPr>
        <w:ind w:right="990"/>
        <w:rPr>
          <w:sz w:val="26"/>
          <w:szCs w:val="26"/>
        </w:rPr>
      </w:pPr>
      <w:r w:rsidRPr="004812B2">
        <w:rPr>
          <w:sz w:val="26"/>
          <w:szCs w:val="26"/>
        </w:rPr>
        <w:t>Removing all debris from the banquet hall</w:t>
      </w:r>
    </w:p>
    <w:p w14:paraId="6967D640" w14:textId="77777777" w:rsidR="00B4111C" w:rsidRPr="004812B2" w:rsidRDefault="00B4111C" w:rsidP="00C22BFF">
      <w:pPr>
        <w:pStyle w:val="ListParagraph"/>
        <w:numPr>
          <w:ilvl w:val="0"/>
          <w:numId w:val="15"/>
        </w:numPr>
        <w:ind w:right="990"/>
        <w:rPr>
          <w:sz w:val="26"/>
          <w:szCs w:val="26"/>
        </w:rPr>
      </w:pPr>
      <w:r w:rsidRPr="004812B2">
        <w:rPr>
          <w:sz w:val="26"/>
          <w:szCs w:val="26"/>
        </w:rPr>
        <w:t xml:space="preserve">Cleaned and sanitizing the bar/s if used and/or staffed by the Caterer/User </w:t>
      </w:r>
    </w:p>
    <w:p w14:paraId="4F934292" w14:textId="77777777" w:rsidR="00B4111C" w:rsidRPr="004812B2" w:rsidRDefault="00B4111C" w:rsidP="00C22BFF">
      <w:pPr>
        <w:pStyle w:val="ListParagraph"/>
        <w:numPr>
          <w:ilvl w:val="0"/>
          <w:numId w:val="15"/>
        </w:numPr>
        <w:ind w:right="990"/>
        <w:rPr>
          <w:sz w:val="26"/>
          <w:szCs w:val="26"/>
        </w:rPr>
      </w:pPr>
      <w:r w:rsidRPr="004812B2">
        <w:rPr>
          <w:sz w:val="26"/>
          <w:szCs w:val="26"/>
        </w:rPr>
        <w:t xml:space="preserve">Unplugging any unneeded appliances </w:t>
      </w:r>
    </w:p>
    <w:p w14:paraId="5F6DB567" w14:textId="77777777" w:rsidR="00B4111C" w:rsidRPr="004812B2" w:rsidRDefault="00B4111C" w:rsidP="00C22BFF">
      <w:pPr>
        <w:pStyle w:val="ListParagraph"/>
        <w:numPr>
          <w:ilvl w:val="0"/>
          <w:numId w:val="15"/>
        </w:numPr>
        <w:ind w:right="990"/>
        <w:rPr>
          <w:sz w:val="26"/>
          <w:szCs w:val="26"/>
        </w:rPr>
      </w:pPr>
      <w:r w:rsidRPr="004812B2">
        <w:rPr>
          <w:sz w:val="26"/>
          <w:szCs w:val="26"/>
        </w:rPr>
        <w:t xml:space="preserve">Cleaning and sanitizing all surfaces, equipment and sinks </w:t>
      </w:r>
    </w:p>
    <w:p w14:paraId="0ED50C82" w14:textId="77777777" w:rsidR="00B4111C" w:rsidRPr="004812B2" w:rsidRDefault="00B4111C" w:rsidP="00C22BFF">
      <w:pPr>
        <w:pStyle w:val="ListParagraph"/>
        <w:numPr>
          <w:ilvl w:val="0"/>
          <w:numId w:val="15"/>
        </w:numPr>
        <w:ind w:right="990"/>
        <w:rPr>
          <w:sz w:val="26"/>
          <w:szCs w:val="26"/>
        </w:rPr>
      </w:pPr>
      <w:r w:rsidRPr="004812B2">
        <w:rPr>
          <w:sz w:val="26"/>
          <w:szCs w:val="26"/>
        </w:rPr>
        <w:t>Properly sweeping and then mopping the kitchen floor, including the dishwashing area. Equipment and chemicals will be provided by the MFS.</w:t>
      </w:r>
    </w:p>
    <w:p w14:paraId="1E4D93C5" w14:textId="2885B681" w:rsidR="00B4111C" w:rsidRPr="004812B2" w:rsidRDefault="00B4111C" w:rsidP="00C22BFF">
      <w:pPr>
        <w:pStyle w:val="ListParagraph"/>
        <w:numPr>
          <w:ilvl w:val="0"/>
          <w:numId w:val="15"/>
        </w:numPr>
        <w:ind w:right="990"/>
        <w:rPr>
          <w:sz w:val="26"/>
          <w:szCs w:val="26"/>
        </w:rPr>
      </w:pPr>
      <w:r w:rsidRPr="004812B2">
        <w:rPr>
          <w:sz w:val="26"/>
          <w:szCs w:val="26"/>
        </w:rPr>
        <w:t xml:space="preserve">Removing all garbage, recycling, and trash to the </w:t>
      </w:r>
      <w:r w:rsidR="00326E63">
        <w:rPr>
          <w:sz w:val="26"/>
          <w:szCs w:val="26"/>
        </w:rPr>
        <w:t xml:space="preserve">yellow bin in the loading dock. </w:t>
      </w:r>
      <w:r w:rsidRPr="004812B2">
        <w:rPr>
          <w:sz w:val="26"/>
          <w:szCs w:val="26"/>
        </w:rPr>
        <w:t xml:space="preserve">All garbage cans used for the event must have fresh liners replaced prior to checkout/departure. All boxes must also be </w:t>
      </w:r>
      <w:proofErr w:type="gramStart"/>
      <w:r w:rsidRPr="004812B2">
        <w:rPr>
          <w:sz w:val="26"/>
          <w:szCs w:val="26"/>
        </w:rPr>
        <w:t>broken down</w:t>
      </w:r>
      <w:proofErr w:type="gramEnd"/>
      <w:r w:rsidRPr="004812B2">
        <w:rPr>
          <w:sz w:val="26"/>
          <w:szCs w:val="26"/>
        </w:rPr>
        <w:t xml:space="preserve"> and removed to the dumpster.</w:t>
      </w:r>
    </w:p>
    <w:p w14:paraId="255AFAFA" w14:textId="18FE3FE5" w:rsidR="004812B2" w:rsidRPr="00664707" w:rsidRDefault="00B4111C" w:rsidP="00664707">
      <w:pPr>
        <w:pStyle w:val="ListParagraph"/>
        <w:numPr>
          <w:ilvl w:val="0"/>
          <w:numId w:val="15"/>
        </w:numPr>
        <w:ind w:right="990"/>
        <w:rPr>
          <w:b/>
          <w:bCs/>
          <w:sz w:val="26"/>
          <w:szCs w:val="26"/>
        </w:rPr>
      </w:pPr>
      <w:r w:rsidRPr="004812B2">
        <w:rPr>
          <w:b/>
          <w:bCs/>
          <w:sz w:val="26"/>
          <w:szCs w:val="26"/>
        </w:rPr>
        <w:t>Prior to the departure of the Caterer/User must fill out a post-event checklist and have an authorized MFS employee inspect the banquet and kitchen areas. This form must be signed by both the Caterer/User and the MFS employee on duty.</w:t>
      </w:r>
    </w:p>
    <w:p w14:paraId="339F07F7" w14:textId="46CABEF0" w:rsidR="002323C4" w:rsidRPr="004812B2" w:rsidRDefault="00115652" w:rsidP="00115652">
      <w:pPr>
        <w:ind w:right="990"/>
        <w:jc w:val="center"/>
        <w:rPr>
          <w:rFonts w:ascii="Felix Titling" w:hAnsi="Felix Titling"/>
          <w:b/>
          <w:bCs/>
          <w:sz w:val="36"/>
          <w:szCs w:val="36"/>
        </w:rPr>
      </w:pPr>
      <w:r w:rsidRPr="004812B2">
        <w:rPr>
          <w:rFonts w:ascii="Felix Titling" w:hAnsi="Felix Titling"/>
          <w:b/>
          <w:bCs/>
          <w:sz w:val="36"/>
          <w:szCs w:val="36"/>
        </w:rPr>
        <w:lastRenderedPageBreak/>
        <w:t>A</w:t>
      </w:r>
      <w:r>
        <w:rPr>
          <w:rFonts w:ascii="Felix Titling" w:hAnsi="Felix Titling"/>
          <w:b/>
          <w:bCs/>
          <w:sz w:val="36"/>
          <w:szCs w:val="36"/>
        </w:rPr>
        <w:t>d</w:t>
      </w:r>
      <w:r w:rsidRPr="004812B2">
        <w:rPr>
          <w:rFonts w:ascii="Felix Titling" w:hAnsi="Felix Titling"/>
          <w:b/>
          <w:bCs/>
          <w:sz w:val="36"/>
          <w:szCs w:val="36"/>
        </w:rPr>
        <w:t>ditional</w:t>
      </w:r>
      <w:r w:rsidR="00B4111C" w:rsidRPr="004812B2">
        <w:rPr>
          <w:rFonts w:ascii="Felix Titling" w:hAnsi="Felix Titling"/>
          <w:b/>
          <w:bCs/>
          <w:sz w:val="36"/>
          <w:szCs w:val="36"/>
        </w:rPr>
        <w:t xml:space="preserve"> N</w:t>
      </w:r>
      <w:r w:rsidR="00491098" w:rsidRPr="004812B2">
        <w:rPr>
          <w:rFonts w:ascii="Felix Titling" w:hAnsi="Felix Titling"/>
          <w:b/>
          <w:bCs/>
          <w:sz w:val="36"/>
          <w:szCs w:val="36"/>
        </w:rPr>
        <w:t xml:space="preserve">otes: </w:t>
      </w:r>
    </w:p>
    <w:p w14:paraId="1A4A94A7" w14:textId="0AA61156" w:rsidR="00491098" w:rsidRPr="004812B2" w:rsidRDefault="00491098" w:rsidP="00C22BFF">
      <w:pPr>
        <w:pStyle w:val="ListParagraph"/>
        <w:numPr>
          <w:ilvl w:val="0"/>
          <w:numId w:val="16"/>
        </w:numPr>
        <w:ind w:right="990"/>
        <w:rPr>
          <w:sz w:val="26"/>
          <w:szCs w:val="26"/>
        </w:rPr>
      </w:pPr>
      <w:r w:rsidRPr="004812B2">
        <w:rPr>
          <w:b/>
          <w:bCs/>
          <w:sz w:val="26"/>
          <w:szCs w:val="26"/>
        </w:rPr>
        <w:t>Only MFS employees are authorized to operate the dishwasher</w:t>
      </w:r>
    </w:p>
    <w:p w14:paraId="28284A41" w14:textId="52080187" w:rsidR="00697175" w:rsidRPr="004812B2" w:rsidRDefault="00491098" w:rsidP="00C22BFF">
      <w:pPr>
        <w:pStyle w:val="ListParagraph"/>
        <w:numPr>
          <w:ilvl w:val="0"/>
          <w:numId w:val="16"/>
        </w:numPr>
        <w:ind w:right="990"/>
        <w:rPr>
          <w:sz w:val="26"/>
          <w:szCs w:val="26"/>
        </w:rPr>
      </w:pPr>
      <w:r w:rsidRPr="004812B2">
        <w:rPr>
          <w:sz w:val="26"/>
          <w:szCs w:val="26"/>
        </w:rPr>
        <w:t xml:space="preserve">Caterer/User </w:t>
      </w:r>
      <w:r w:rsidR="00534D27" w:rsidRPr="004812B2">
        <w:rPr>
          <w:sz w:val="26"/>
          <w:szCs w:val="26"/>
        </w:rPr>
        <w:t>are</w:t>
      </w:r>
      <w:r w:rsidRPr="004812B2">
        <w:rPr>
          <w:sz w:val="26"/>
          <w:szCs w:val="26"/>
        </w:rPr>
        <w:t xml:space="preserve"> permitted the use of the GPMC china with advance notice</w:t>
      </w:r>
      <w:r w:rsidR="005B43EA" w:rsidRPr="004812B2">
        <w:rPr>
          <w:sz w:val="26"/>
          <w:szCs w:val="26"/>
        </w:rPr>
        <w:t xml:space="preserve"> so a dishwasher can be arranged</w:t>
      </w:r>
      <w:r w:rsidR="00697175" w:rsidRPr="004812B2">
        <w:rPr>
          <w:sz w:val="26"/>
          <w:szCs w:val="26"/>
        </w:rPr>
        <w:t xml:space="preserve"> </w:t>
      </w:r>
    </w:p>
    <w:p w14:paraId="4C235C10" w14:textId="6E92A3E2" w:rsidR="00F5271E" w:rsidRPr="004812B2" w:rsidRDefault="00491098" w:rsidP="00C22BFF">
      <w:pPr>
        <w:pStyle w:val="ListParagraph"/>
        <w:numPr>
          <w:ilvl w:val="0"/>
          <w:numId w:val="16"/>
        </w:numPr>
        <w:ind w:right="990"/>
        <w:rPr>
          <w:sz w:val="26"/>
          <w:szCs w:val="26"/>
        </w:rPr>
      </w:pPr>
      <w:r w:rsidRPr="004812B2">
        <w:rPr>
          <w:sz w:val="26"/>
          <w:szCs w:val="26"/>
        </w:rPr>
        <w:t>Any questions concerning the number of items available</w:t>
      </w:r>
      <w:r w:rsidR="00697175" w:rsidRPr="004812B2">
        <w:rPr>
          <w:sz w:val="26"/>
          <w:szCs w:val="26"/>
        </w:rPr>
        <w:t xml:space="preserve"> or the availability of a particular type of kitchen equipment</w:t>
      </w:r>
      <w:r w:rsidRPr="004812B2">
        <w:rPr>
          <w:sz w:val="26"/>
          <w:szCs w:val="26"/>
        </w:rPr>
        <w:t xml:space="preserve"> should be directed to the MFS office in advance</w:t>
      </w:r>
    </w:p>
    <w:p w14:paraId="4C559E35" w14:textId="77777777" w:rsidR="00B4111C" w:rsidRPr="004812B2" w:rsidRDefault="00491098" w:rsidP="00C22BFF">
      <w:pPr>
        <w:pStyle w:val="ListParagraph"/>
        <w:numPr>
          <w:ilvl w:val="0"/>
          <w:numId w:val="16"/>
        </w:numPr>
        <w:ind w:right="990"/>
        <w:rPr>
          <w:sz w:val="26"/>
          <w:szCs w:val="26"/>
        </w:rPr>
      </w:pPr>
      <w:r w:rsidRPr="004812B2">
        <w:rPr>
          <w:sz w:val="26"/>
          <w:szCs w:val="26"/>
        </w:rPr>
        <w:t>At the conclusion of the event an authorized MFS employee or representative will account for all equipment that the Caterer/User requested and/or was used. The Caterer/User is responsible for all broken, missing or unaccounted for properties.</w:t>
      </w:r>
      <w:r w:rsidR="001F766C" w:rsidRPr="004812B2">
        <w:rPr>
          <w:sz w:val="26"/>
          <w:szCs w:val="26"/>
        </w:rPr>
        <w:t xml:space="preserve"> </w:t>
      </w:r>
    </w:p>
    <w:p w14:paraId="103FD5DF" w14:textId="20528123" w:rsidR="001F766C" w:rsidRPr="004812B2" w:rsidRDefault="00B4111C" w:rsidP="00C22BFF">
      <w:pPr>
        <w:pStyle w:val="ListParagraph"/>
        <w:numPr>
          <w:ilvl w:val="0"/>
          <w:numId w:val="16"/>
        </w:numPr>
        <w:ind w:right="990"/>
        <w:rPr>
          <w:sz w:val="26"/>
          <w:szCs w:val="26"/>
        </w:rPr>
      </w:pPr>
      <w:r w:rsidRPr="004812B2">
        <w:rPr>
          <w:sz w:val="26"/>
          <w:szCs w:val="26"/>
        </w:rPr>
        <w:t xml:space="preserve">No food from the event is to be left in the kitchen, refrigerators, or freezer. Under no circumstances will any MFS facilities be used for the storage of food or drink after an event, unless granted in advance by the MFS. Food or other products left in the refrigerator/freezer more than 24 hours after the event will be disposed of and the Caterer/User will be charged the labor costs for the removal. </w:t>
      </w:r>
    </w:p>
    <w:p w14:paraId="0B6DD316" w14:textId="256AE0D3" w:rsidR="001F766C" w:rsidRPr="004812B2" w:rsidRDefault="001F766C" w:rsidP="00C22BFF">
      <w:pPr>
        <w:pStyle w:val="ListParagraph"/>
        <w:numPr>
          <w:ilvl w:val="0"/>
          <w:numId w:val="16"/>
        </w:numPr>
        <w:ind w:right="990"/>
        <w:rPr>
          <w:sz w:val="26"/>
          <w:szCs w:val="26"/>
        </w:rPr>
      </w:pPr>
      <w:r w:rsidRPr="004812B2">
        <w:rPr>
          <w:sz w:val="26"/>
          <w:szCs w:val="26"/>
        </w:rPr>
        <w:t xml:space="preserve">If alcoholic beverages are served, they must be brought in no earlier than the day of the event and removed immediately after the event. </w:t>
      </w:r>
      <w:r w:rsidRPr="004812B2">
        <w:rPr>
          <w:b/>
          <w:bCs/>
          <w:sz w:val="26"/>
          <w:szCs w:val="26"/>
          <w:u w:val="single"/>
        </w:rPr>
        <w:t>NO EXCEPTIONS</w:t>
      </w:r>
      <w:r w:rsidRPr="004812B2">
        <w:rPr>
          <w:sz w:val="26"/>
          <w:szCs w:val="26"/>
        </w:rPr>
        <w:t>.</w:t>
      </w:r>
    </w:p>
    <w:p w14:paraId="2F6D4FB8" w14:textId="304A8453" w:rsidR="00A41DBC" w:rsidRPr="004812B2" w:rsidRDefault="001F766C" w:rsidP="00C22BFF">
      <w:pPr>
        <w:pStyle w:val="ListParagraph"/>
        <w:numPr>
          <w:ilvl w:val="0"/>
          <w:numId w:val="16"/>
        </w:numPr>
        <w:ind w:right="990"/>
        <w:rPr>
          <w:sz w:val="26"/>
          <w:szCs w:val="26"/>
        </w:rPr>
      </w:pPr>
      <w:r w:rsidRPr="004812B2">
        <w:rPr>
          <w:sz w:val="26"/>
          <w:szCs w:val="26"/>
        </w:rPr>
        <w:t xml:space="preserve">A </w:t>
      </w:r>
      <w:r w:rsidRPr="004812B2">
        <w:rPr>
          <w:b/>
          <w:bCs/>
          <w:sz w:val="26"/>
          <w:szCs w:val="26"/>
          <w:u w:val="single"/>
        </w:rPr>
        <w:t>$3.50/per plate Kitchen Use Fee</w:t>
      </w:r>
      <w:r w:rsidRPr="004812B2">
        <w:rPr>
          <w:sz w:val="26"/>
          <w:szCs w:val="26"/>
        </w:rPr>
        <w:t xml:space="preserve"> based on the final guest count will be charged to the Caterer/User for dinner events. This number will be determined 2-weeks out from the event and does not reflect last minute reductions or “no shows”. Luncheon or picnic events are charged 15% of the final bill.  </w:t>
      </w:r>
      <w:r w:rsidRPr="004812B2">
        <w:rPr>
          <w:b/>
          <w:bCs/>
          <w:i/>
          <w:iCs/>
          <w:sz w:val="26"/>
          <w:szCs w:val="26"/>
          <w:u w:val="single"/>
        </w:rPr>
        <w:t>This charge only applies to outside rentals and not leaseholder events</w:t>
      </w:r>
      <w:r w:rsidRPr="004812B2">
        <w:rPr>
          <w:b/>
          <w:bCs/>
          <w:sz w:val="26"/>
          <w:szCs w:val="26"/>
          <w:u w:val="single"/>
        </w:rPr>
        <w:t>.</w:t>
      </w:r>
      <w:r w:rsidRPr="004812B2">
        <w:rPr>
          <w:sz w:val="26"/>
          <w:szCs w:val="26"/>
        </w:rPr>
        <w:t xml:space="preserve"> Checks should be made payable to the "Masonic Fund Society" and delivered to the MFS office at the GPMC no later than five business days after the event. The Caterer/User will be charged and invoiced for the oil used in the deep fryer at current oil prices, unless provided by the Caterer/User</w:t>
      </w:r>
    </w:p>
    <w:p w14:paraId="7CE6FCE1" w14:textId="449AE996" w:rsidR="00305E5F" w:rsidRPr="00D9580B" w:rsidRDefault="00BB4F19" w:rsidP="00C22BFF">
      <w:pPr>
        <w:ind w:right="990"/>
        <w:rPr>
          <w:b/>
          <w:bCs/>
        </w:rPr>
      </w:pPr>
      <w:r>
        <w:br w:type="page"/>
      </w:r>
      <w:r w:rsidR="00042FE6" w:rsidRPr="00D9580B">
        <w:rPr>
          <w:b/>
          <w:bCs/>
        </w:rPr>
        <w:lastRenderedPageBreak/>
        <w:t>We/I have read and understand all rules, regulations, and procedures detailed above and acknowledge receipt of this notice.</w:t>
      </w:r>
      <w:r w:rsidR="001755BF" w:rsidRPr="00D9580B">
        <w:rPr>
          <w:b/>
          <w:bCs/>
        </w:rPr>
        <w:t xml:space="preserve"> </w:t>
      </w:r>
      <w:r w:rsidRPr="00D9580B">
        <w:rPr>
          <w:b/>
          <w:bCs/>
        </w:rPr>
        <w:t xml:space="preserve">We/I </w:t>
      </w:r>
      <w:r w:rsidR="001755BF" w:rsidRPr="00D9580B">
        <w:rPr>
          <w:b/>
          <w:bCs/>
        </w:rPr>
        <w:t xml:space="preserve">understand that violations of these terms may result in the suspension of </w:t>
      </w:r>
      <w:r w:rsidR="009648F7">
        <w:rPr>
          <w:b/>
          <w:bCs/>
        </w:rPr>
        <w:t>our/my</w:t>
      </w:r>
      <w:r w:rsidR="001755BF" w:rsidRPr="00D9580B">
        <w:rPr>
          <w:b/>
          <w:bCs/>
        </w:rPr>
        <w:t xml:space="preserve"> usage, additional costs, and/or the loss of any security deposit being held.</w:t>
      </w:r>
    </w:p>
    <w:p w14:paraId="43890F66" w14:textId="77777777" w:rsidR="001755BF" w:rsidRDefault="001755BF" w:rsidP="00C22BFF">
      <w:pPr>
        <w:ind w:right="990"/>
      </w:pPr>
    </w:p>
    <w:p w14:paraId="07090E52" w14:textId="2E49795A" w:rsidR="00305E5F" w:rsidRPr="00872775" w:rsidRDefault="00C731E6" w:rsidP="00C22BFF">
      <w:pPr>
        <w:spacing w:line="480" w:lineRule="auto"/>
        <w:ind w:right="990"/>
        <w:rPr>
          <w:b/>
          <w:bCs/>
        </w:rPr>
      </w:pPr>
      <w:r w:rsidRPr="00872775">
        <w:rPr>
          <w:b/>
          <w:bCs/>
        </w:rPr>
        <w:t xml:space="preserve">Read and </w:t>
      </w:r>
      <w:r w:rsidR="00734022" w:rsidRPr="00872775">
        <w:rPr>
          <w:b/>
          <w:bCs/>
        </w:rPr>
        <w:t>accepted</w:t>
      </w:r>
      <w:r w:rsidRPr="00872775">
        <w:rPr>
          <w:b/>
          <w:bCs/>
        </w:rPr>
        <w:t xml:space="preserve"> by:</w:t>
      </w:r>
      <w:r w:rsidR="002E1BDA" w:rsidRPr="00872775">
        <w:rPr>
          <w:b/>
          <w:bCs/>
        </w:rPr>
        <w:t xml:space="preserve">  </w:t>
      </w:r>
      <w:r w:rsidRPr="00872775">
        <w:rPr>
          <w:b/>
          <w:bCs/>
        </w:rPr>
        <w:t>____________________________</w:t>
      </w:r>
      <w:r w:rsidR="0010181F">
        <w:rPr>
          <w:b/>
          <w:bCs/>
        </w:rPr>
        <w:t>____</w:t>
      </w:r>
      <w:r w:rsidR="00E6496E">
        <w:rPr>
          <w:b/>
          <w:bCs/>
        </w:rPr>
        <w:t xml:space="preserve"> </w:t>
      </w:r>
      <w:r w:rsidR="0010181F">
        <w:rPr>
          <w:b/>
          <w:bCs/>
        </w:rPr>
        <w:t xml:space="preserve"> </w:t>
      </w:r>
      <w:r w:rsidR="00E6496E">
        <w:rPr>
          <w:b/>
          <w:bCs/>
        </w:rPr>
        <w:t>on</w:t>
      </w:r>
      <w:r w:rsidR="006D5F92">
        <w:rPr>
          <w:b/>
          <w:bCs/>
        </w:rPr>
        <w:t xml:space="preserve"> </w:t>
      </w:r>
      <w:r w:rsidR="0010181F">
        <w:rPr>
          <w:b/>
          <w:bCs/>
        </w:rPr>
        <w:t xml:space="preserve">  </w:t>
      </w:r>
      <w:r w:rsidR="006D5F92">
        <w:rPr>
          <w:b/>
          <w:bCs/>
        </w:rPr>
        <w:t>____/____/________</w:t>
      </w:r>
      <w:r w:rsidR="00734022">
        <w:rPr>
          <w:b/>
          <w:bCs/>
        </w:rPr>
        <w:t xml:space="preserve"> </w:t>
      </w:r>
    </w:p>
    <w:p w14:paraId="12742CBD" w14:textId="32FC78CD" w:rsidR="00C731E6" w:rsidRPr="00872775" w:rsidRDefault="00C731E6" w:rsidP="00C22BFF">
      <w:pPr>
        <w:spacing w:line="480" w:lineRule="auto"/>
        <w:ind w:right="990"/>
        <w:rPr>
          <w:b/>
          <w:bCs/>
        </w:rPr>
      </w:pPr>
      <w:r w:rsidRPr="00872775">
        <w:rPr>
          <w:b/>
          <w:bCs/>
        </w:rPr>
        <w:t>Representing: Lodge or Caterer</w:t>
      </w:r>
      <w:r w:rsidR="002E1BDA" w:rsidRPr="00872775">
        <w:rPr>
          <w:b/>
          <w:bCs/>
        </w:rPr>
        <w:t>:  ______________________________________________</w:t>
      </w:r>
      <w:r w:rsidR="0010181F">
        <w:rPr>
          <w:b/>
          <w:bCs/>
        </w:rPr>
        <w:t>_</w:t>
      </w:r>
    </w:p>
    <w:p w14:paraId="4F30D4A0" w14:textId="59A8C8DC" w:rsidR="00305E5F" w:rsidRPr="00872775" w:rsidRDefault="004C2278" w:rsidP="00C22BFF">
      <w:pPr>
        <w:spacing w:line="480" w:lineRule="auto"/>
        <w:ind w:right="990"/>
        <w:rPr>
          <w:b/>
          <w:bCs/>
        </w:rPr>
      </w:pPr>
      <w:r w:rsidRPr="00872775">
        <w:rPr>
          <w:b/>
          <w:bCs/>
        </w:rPr>
        <w:t>Received by: Maureen Burch</w:t>
      </w:r>
      <w:r w:rsidR="00E6496E">
        <w:rPr>
          <w:b/>
          <w:bCs/>
        </w:rPr>
        <w:t>, MFS</w:t>
      </w:r>
      <w:r w:rsidRPr="00872775">
        <w:rPr>
          <w:b/>
          <w:bCs/>
        </w:rPr>
        <w:t xml:space="preserve"> Office and Events Manager </w:t>
      </w:r>
      <w:r w:rsidR="00872775" w:rsidRPr="00872775">
        <w:rPr>
          <w:b/>
          <w:bCs/>
        </w:rPr>
        <w:t>on:</w:t>
      </w:r>
      <w:r w:rsidR="0010181F">
        <w:rPr>
          <w:b/>
          <w:bCs/>
        </w:rPr>
        <w:t xml:space="preserve">    ____/____/________</w:t>
      </w:r>
    </w:p>
    <w:p w14:paraId="31634443" w14:textId="57F1D0BB" w:rsidR="009648F7" w:rsidRDefault="009648F7" w:rsidP="00C22BFF">
      <w:pPr>
        <w:pBdr>
          <w:bottom w:val="single" w:sz="12" w:space="23" w:color="auto"/>
        </w:pBdr>
        <w:ind w:right="990"/>
        <w:rPr>
          <w:b/>
          <w:bCs/>
        </w:rPr>
      </w:pPr>
      <w:r>
        <w:rPr>
          <w:b/>
          <w:bCs/>
        </w:rPr>
        <w:t>All paperwork</w:t>
      </w:r>
      <w:r w:rsidR="00251B6F" w:rsidRPr="00734022">
        <w:rPr>
          <w:b/>
          <w:bCs/>
        </w:rPr>
        <w:t xml:space="preserve"> on file </w:t>
      </w:r>
      <w:r w:rsidR="00734022" w:rsidRPr="00734022">
        <w:rPr>
          <w:b/>
          <w:bCs/>
        </w:rPr>
        <w:t xml:space="preserve">      </w:t>
      </w:r>
      <w:r w:rsidR="00251B6F" w:rsidRPr="00734022">
        <w:rPr>
          <w:b/>
          <w:bCs/>
        </w:rPr>
        <w:t xml:space="preserve">YES/NO </w:t>
      </w:r>
      <w:r w:rsidR="00734022" w:rsidRPr="00734022">
        <w:rPr>
          <w:b/>
          <w:bCs/>
        </w:rPr>
        <w:tab/>
      </w:r>
      <w:r w:rsidR="00734022" w:rsidRPr="00734022">
        <w:rPr>
          <w:b/>
          <w:bCs/>
        </w:rPr>
        <w:tab/>
      </w:r>
      <w:r w:rsidR="0010181F">
        <w:rPr>
          <w:b/>
          <w:bCs/>
        </w:rPr>
        <w:t xml:space="preserve">             </w:t>
      </w:r>
      <w:r w:rsidR="00251B6F" w:rsidRPr="00734022">
        <w:rPr>
          <w:b/>
          <w:bCs/>
        </w:rPr>
        <w:t>Expiration</w:t>
      </w:r>
      <w:r w:rsidR="00734022" w:rsidRPr="00734022">
        <w:rPr>
          <w:b/>
          <w:bCs/>
        </w:rPr>
        <w:t xml:space="preserve"> Date</w:t>
      </w:r>
      <w:r>
        <w:rPr>
          <w:b/>
          <w:bCs/>
        </w:rPr>
        <w:t>/s</w:t>
      </w:r>
      <w:r w:rsidR="00734022" w:rsidRPr="00734022">
        <w:rPr>
          <w:b/>
          <w:bCs/>
        </w:rPr>
        <w:t xml:space="preserve">: </w:t>
      </w:r>
      <w:r w:rsidR="006D5F92">
        <w:rPr>
          <w:b/>
          <w:bCs/>
        </w:rPr>
        <w:t xml:space="preserve"> ____/____/________</w:t>
      </w:r>
    </w:p>
    <w:p w14:paraId="4E0CFF6B" w14:textId="77777777" w:rsidR="00C22BFF" w:rsidRDefault="00C22BFF" w:rsidP="00C22BFF">
      <w:pPr>
        <w:ind w:left="90" w:right="990"/>
        <w:rPr>
          <w:b/>
          <w:bCs/>
        </w:rPr>
      </w:pPr>
    </w:p>
    <w:p w14:paraId="00A15D7F" w14:textId="14319AD1" w:rsidR="009648F7" w:rsidRDefault="009648F7" w:rsidP="00C22BFF">
      <w:pPr>
        <w:ind w:left="90" w:right="990"/>
        <w:rPr>
          <w:b/>
          <w:bCs/>
        </w:rPr>
      </w:pPr>
      <w:r>
        <w:rPr>
          <w:b/>
          <w:bCs/>
        </w:rPr>
        <w:t>Current Serve Safe Certificate Holders for my Organization:</w:t>
      </w:r>
    </w:p>
    <w:p w14:paraId="78A72E30" w14:textId="77777777" w:rsidR="009648F7" w:rsidRDefault="009648F7" w:rsidP="00C22BFF">
      <w:pPr>
        <w:ind w:left="90" w:right="990"/>
        <w:rPr>
          <w:b/>
          <w:bCs/>
        </w:rPr>
      </w:pPr>
    </w:p>
    <w:p w14:paraId="4234ACD7" w14:textId="70519AEE" w:rsidR="009648F7" w:rsidRPr="00734022" w:rsidRDefault="009648F7" w:rsidP="00C22BFF">
      <w:pPr>
        <w:ind w:right="990"/>
        <w:rPr>
          <w:b/>
          <w:bCs/>
        </w:rPr>
      </w:pPr>
      <w:r>
        <w:rPr>
          <w:b/>
          <w:bCs/>
        </w:rPr>
        <w:t xml:space="preserve">Name____________________________________   </w:t>
      </w:r>
      <w:r w:rsidRPr="00734022">
        <w:rPr>
          <w:b/>
          <w:bCs/>
        </w:rPr>
        <w:t>Expiration Dat</w:t>
      </w:r>
      <w:r>
        <w:rPr>
          <w:b/>
          <w:bCs/>
        </w:rPr>
        <w:t>e</w:t>
      </w:r>
      <w:r w:rsidRPr="00734022">
        <w:rPr>
          <w:b/>
          <w:bCs/>
        </w:rPr>
        <w:t xml:space="preserve">: </w:t>
      </w:r>
      <w:r w:rsidR="0010181F">
        <w:rPr>
          <w:b/>
          <w:bCs/>
        </w:rPr>
        <w:t>____/____/________</w:t>
      </w:r>
    </w:p>
    <w:p w14:paraId="6A9E5476" w14:textId="79D79CED" w:rsidR="009648F7" w:rsidRDefault="009648F7" w:rsidP="00C22BFF">
      <w:pPr>
        <w:ind w:left="90" w:right="990"/>
        <w:rPr>
          <w:b/>
          <w:bCs/>
        </w:rPr>
      </w:pPr>
    </w:p>
    <w:p w14:paraId="30BDA991" w14:textId="25B042E3" w:rsidR="009648F7" w:rsidRPr="00734022" w:rsidRDefault="009648F7" w:rsidP="00C22BFF">
      <w:pPr>
        <w:ind w:right="990"/>
        <w:rPr>
          <w:b/>
          <w:bCs/>
        </w:rPr>
      </w:pPr>
      <w:r>
        <w:rPr>
          <w:b/>
          <w:bCs/>
        </w:rPr>
        <w:t>Name___________________________________</w:t>
      </w:r>
      <w:r w:rsidR="0010181F">
        <w:rPr>
          <w:b/>
          <w:bCs/>
        </w:rPr>
        <w:softHyphen/>
        <w:t>_</w:t>
      </w:r>
      <w:r>
        <w:rPr>
          <w:b/>
          <w:bCs/>
        </w:rPr>
        <w:t xml:space="preserve">   </w:t>
      </w:r>
      <w:r w:rsidRPr="00734022">
        <w:rPr>
          <w:b/>
          <w:bCs/>
        </w:rPr>
        <w:t>Expiration Dat</w:t>
      </w:r>
      <w:r>
        <w:rPr>
          <w:b/>
          <w:bCs/>
        </w:rPr>
        <w:t>e</w:t>
      </w:r>
      <w:r w:rsidRPr="00734022">
        <w:rPr>
          <w:b/>
          <w:bCs/>
        </w:rPr>
        <w:t xml:space="preserve">: </w:t>
      </w:r>
      <w:r w:rsidR="0010181F">
        <w:rPr>
          <w:b/>
          <w:bCs/>
        </w:rPr>
        <w:t>____/____/________</w:t>
      </w:r>
    </w:p>
    <w:p w14:paraId="2EAB8E01" w14:textId="77777777" w:rsidR="009648F7" w:rsidRDefault="009648F7" w:rsidP="00C22BFF">
      <w:pPr>
        <w:ind w:left="1440" w:right="990"/>
        <w:jc w:val="center"/>
        <w:rPr>
          <w:b/>
          <w:bCs/>
        </w:rPr>
      </w:pPr>
    </w:p>
    <w:p w14:paraId="17AA24DB" w14:textId="0D305960" w:rsidR="009648F7" w:rsidRDefault="009648F7" w:rsidP="00115652">
      <w:pPr>
        <w:ind w:right="990"/>
        <w:rPr>
          <w:b/>
          <w:bCs/>
        </w:rPr>
      </w:pPr>
      <w:r>
        <w:rPr>
          <w:b/>
          <w:bCs/>
        </w:rPr>
        <w:t>Name____________________________________</w:t>
      </w:r>
      <w:r w:rsidR="0010181F">
        <w:rPr>
          <w:b/>
          <w:bCs/>
        </w:rPr>
        <w:t xml:space="preserve">   </w:t>
      </w:r>
      <w:r w:rsidRPr="00734022">
        <w:rPr>
          <w:b/>
          <w:bCs/>
        </w:rPr>
        <w:t>Expiration Dat</w:t>
      </w:r>
      <w:r>
        <w:rPr>
          <w:b/>
          <w:bCs/>
        </w:rPr>
        <w:t>e</w:t>
      </w:r>
      <w:r w:rsidRPr="00734022">
        <w:rPr>
          <w:b/>
          <w:bCs/>
        </w:rPr>
        <w:t xml:space="preserve">: </w:t>
      </w:r>
      <w:r w:rsidR="0010181F">
        <w:rPr>
          <w:b/>
          <w:bCs/>
        </w:rPr>
        <w:t>____/____/________</w:t>
      </w:r>
    </w:p>
    <w:p w14:paraId="2F8684B5" w14:textId="77777777" w:rsidR="00115652" w:rsidRDefault="00115652" w:rsidP="00115652">
      <w:pPr>
        <w:ind w:right="990"/>
        <w:rPr>
          <w:b/>
          <w:bCs/>
        </w:rPr>
      </w:pPr>
    </w:p>
    <w:p w14:paraId="09679C9D" w14:textId="36CED8A7" w:rsidR="009648F7" w:rsidRDefault="009648F7" w:rsidP="00C22BFF">
      <w:pPr>
        <w:ind w:right="990"/>
        <w:rPr>
          <w:b/>
          <w:bCs/>
        </w:rPr>
      </w:pPr>
      <w:r>
        <w:rPr>
          <w:b/>
          <w:bCs/>
        </w:rPr>
        <w:t xml:space="preserve">Name_____________________________________  </w:t>
      </w:r>
      <w:r w:rsidRPr="00734022">
        <w:rPr>
          <w:b/>
          <w:bCs/>
        </w:rPr>
        <w:t>Expiration Dat</w:t>
      </w:r>
      <w:r>
        <w:rPr>
          <w:b/>
          <w:bCs/>
        </w:rPr>
        <w:t>e</w:t>
      </w:r>
      <w:r w:rsidRPr="00734022">
        <w:rPr>
          <w:b/>
          <w:bCs/>
        </w:rPr>
        <w:t>:</w:t>
      </w:r>
      <w:r w:rsidR="0010181F">
        <w:rPr>
          <w:b/>
          <w:bCs/>
        </w:rPr>
        <w:t xml:space="preserve"> ____/____/________</w:t>
      </w:r>
    </w:p>
    <w:p w14:paraId="1D0BFA06" w14:textId="77777777" w:rsidR="009648F7" w:rsidRDefault="009648F7" w:rsidP="00C22BFF">
      <w:pPr>
        <w:ind w:left="1440" w:right="990"/>
        <w:jc w:val="center"/>
        <w:rPr>
          <w:b/>
          <w:bCs/>
        </w:rPr>
      </w:pPr>
    </w:p>
    <w:p w14:paraId="2BBE26A1" w14:textId="23F2C0DF" w:rsidR="0054338C" w:rsidRPr="002323C4" w:rsidRDefault="002E6AC8" w:rsidP="002323C4">
      <w:pPr>
        <w:tabs>
          <w:tab w:val="left" w:pos="9630"/>
        </w:tabs>
        <w:spacing w:before="0" w:line="240" w:lineRule="auto"/>
        <w:ind w:left="0" w:right="990"/>
        <w:jc w:val="center"/>
        <w:rPr>
          <w:b/>
          <w:bCs/>
        </w:rPr>
      </w:pPr>
      <w:r w:rsidRPr="002323C4">
        <w:rPr>
          <w:b/>
          <w:bCs/>
        </w:rPr>
        <w:t xml:space="preserve">All questions concerning kitchen and banquet facilities and equipment should be directed to the </w:t>
      </w:r>
      <w:r w:rsidR="0047345D" w:rsidRPr="002323C4">
        <w:rPr>
          <w:b/>
          <w:bCs/>
        </w:rPr>
        <w:t>MFS</w:t>
      </w:r>
      <w:r w:rsidRPr="002323C4">
        <w:rPr>
          <w:b/>
          <w:bCs/>
        </w:rPr>
        <w:t xml:space="preserve"> Office at (412) 931</w:t>
      </w:r>
      <w:r w:rsidR="002323C4" w:rsidRPr="002323C4">
        <w:rPr>
          <w:b/>
          <w:bCs/>
        </w:rPr>
        <w:t xml:space="preserve">- </w:t>
      </w:r>
      <w:r w:rsidRPr="002323C4">
        <w:rPr>
          <w:b/>
          <w:bCs/>
        </w:rPr>
        <w:t>1996</w:t>
      </w:r>
      <w:r w:rsidR="0047345D" w:rsidRPr="002323C4">
        <w:rPr>
          <w:b/>
          <w:bCs/>
        </w:rPr>
        <w:t xml:space="preserve"> or </w:t>
      </w:r>
      <w:hyperlink r:id="rId12" w:history="1">
        <w:r w:rsidR="0047345D" w:rsidRPr="002323C4">
          <w:rPr>
            <w:rStyle w:val="Hyperlink"/>
            <w:rFonts w:asciiTheme="minorHAnsi" w:hAnsiTheme="minorHAnsi"/>
            <w:b/>
            <w:bCs/>
          </w:rPr>
          <w:t>mfsoffice@comcast.net</w:t>
        </w:r>
      </w:hyperlink>
      <w:r w:rsidRPr="002323C4">
        <w:rPr>
          <w:b/>
          <w:bCs/>
        </w:rPr>
        <w:t xml:space="preserve"> between the hours of 8:00 AM and 5:00 PM, Monday through Friday</w:t>
      </w:r>
    </w:p>
    <w:sectPr w:rsidR="0054338C" w:rsidRPr="002323C4" w:rsidSect="00F530EB">
      <w:headerReference w:type="default" r:id="rId13"/>
      <w:footerReference w:type="default" r:id="rId14"/>
      <w:headerReference w:type="first" r:id="rId15"/>
      <w:footerReference w:type="first" r:id="rId16"/>
      <w:pgSz w:w="12240" w:h="15840" w:code="1"/>
      <w:pgMar w:top="3600" w:right="108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9566FB" w14:textId="77777777" w:rsidR="00602D3C" w:rsidRDefault="00602D3C" w:rsidP="001E7D29">
      <w:pPr>
        <w:spacing w:after="0" w:line="240" w:lineRule="auto"/>
      </w:pPr>
      <w:r>
        <w:separator/>
      </w:r>
    </w:p>
  </w:endnote>
  <w:endnote w:type="continuationSeparator" w:id="0">
    <w:p w14:paraId="15DC7491" w14:textId="77777777" w:rsidR="00602D3C" w:rsidRDefault="00602D3C"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Felix Titling">
    <w:panose1 w:val="04060505060202020A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8551B" w14:textId="77777777" w:rsidR="00A41DBC" w:rsidRDefault="00A41DBC" w:rsidP="00A41DBC">
    <w:pPr>
      <w:pStyle w:val="Footer"/>
      <w:jc w:val="right"/>
      <w:rPr>
        <w:sz w:val="20"/>
        <w:szCs w:val="20"/>
      </w:rPr>
    </w:pPr>
  </w:p>
  <w:p w14:paraId="1FCE9E18" w14:textId="1EE2CBEE" w:rsidR="00A41DBC" w:rsidRPr="00A41DBC" w:rsidRDefault="00BF508D" w:rsidP="00BF508D">
    <w:pPr>
      <w:pStyle w:val="Footer"/>
      <w:jc w:val="right"/>
      <w:rPr>
        <w:sz w:val="20"/>
        <w:szCs w:val="20"/>
      </w:rPr>
    </w:pPr>
    <w:r w:rsidRPr="00A41DBC">
      <w:rPr>
        <w:sz w:val="20"/>
        <w:szCs w:val="20"/>
      </w:rPr>
      <w:t xml:space="preserve">Last Update: </w:t>
    </w:r>
    <w:r>
      <w:rPr>
        <w:sz w:val="20"/>
        <w:szCs w:val="20"/>
      </w:rPr>
      <w:t>Tuesday, October 24</w:t>
    </w:r>
    <w:r w:rsidRPr="00121DAB">
      <w:rPr>
        <w:sz w:val="20"/>
        <w:szCs w:val="20"/>
        <w:vertAlign w:val="superscript"/>
      </w:rPr>
      <w:t>th</w:t>
    </w:r>
    <w:r>
      <w:rPr>
        <w:sz w:val="20"/>
        <w:szCs w:val="20"/>
      </w:rPr>
      <w:t>,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EF7F2" w14:textId="77777777" w:rsidR="00A41DBC" w:rsidRDefault="00A41DBC">
    <w:pPr>
      <w:pStyle w:val="Footer"/>
    </w:pPr>
  </w:p>
  <w:p w14:paraId="15426530" w14:textId="7ACD4DE2" w:rsidR="00A41DBC" w:rsidRPr="00A41DBC" w:rsidRDefault="00A41DBC" w:rsidP="00A41DBC">
    <w:pPr>
      <w:pStyle w:val="Footer"/>
      <w:jc w:val="right"/>
      <w:rPr>
        <w:sz w:val="20"/>
        <w:szCs w:val="20"/>
      </w:rPr>
    </w:pPr>
    <w:r w:rsidRPr="00A41DBC">
      <w:rPr>
        <w:sz w:val="20"/>
        <w:szCs w:val="20"/>
      </w:rPr>
      <w:t xml:space="preserve">Last Update: </w:t>
    </w:r>
    <w:r w:rsidR="00121DAB">
      <w:rPr>
        <w:sz w:val="20"/>
        <w:szCs w:val="20"/>
      </w:rPr>
      <w:t>Tuesday, October 24</w:t>
    </w:r>
    <w:r w:rsidR="00121DAB" w:rsidRPr="00121DAB">
      <w:rPr>
        <w:sz w:val="20"/>
        <w:szCs w:val="20"/>
        <w:vertAlign w:val="superscript"/>
      </w:rPr>
      <w:t>th</w:t>
    </w:r>
    <w:r w:rsidR="00121DAB">
      <w:rPr>
        <w:sz w:val="20"/>
        <w:szCs w:val="20"/>
      </w:rPr>
      <w:t>,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2EF005" w14:textId="77777777" w:rsidR="00602D3C" w:rsidRDefault="00602D3C" w:rsidP="001E7D29">
      <w:pPr>
        <w:spacing w:after="0" w:line="240" w:lineRule="auto"/>
      </w:pPr>
      <w:r>
        <w:separator/>
      </w:r>
    </w:p>
  </w:footnote>
  <w:footnote w:type="continuationSeparator" w:id="0">
    <w:p w14:paraId="36CBDB3E" w14:textId="77777777" w:rsidR="00602D3C" w:rsidRDefault="00602D3C"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E269C" w14:textId="586A2B15" w:rsidR="00066754" w:rsidRDefault="0047345D" w:rsidP="00015440">
    <w:pPr>
      <w:pStyle w:val="Header"/>
      <w:rPr>
        <w:noProof/>
      </w:rPr>
    </w:pPr>
    <w:r>
      <w:rPr>
        <w:noProof/>
      </w:rPr>
      <mc:AlternateContent>
        <mc:Choice Requires="wps">
          <w:drawing>
            <wp:anchor distT="45720" distB="45720" distL="114300" distR="114300" simplePos="0" relativeHeight="251664896" behindDoc="0" locked="0" layoutInCell="1" allowOverlap="1" wp14:anchorId="2BCA98D0" wp14:editId="24D8E2CE">
              <wp:simplePos x="0" y="0"/>
              <wp:positionH relativeFrom="column">
                <wp:posOffset>-669925</wp:posOffset>
              </wp:positionH>
              <wp:positionV relativeFrom="paragraph">
                <wp:posOffset>462280</wp:posOffset>
              </wp:positionV>
              <wp:extent cx="7735570" cy="86106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5570" cy="861060"/>
                      </a:xfrm>
                      <a:prstGeom prst="rect">
                        <a:avLst/>
                      </a:prstGeom>
                      <a:noFill/>
                      <a:ln w="9525">
                        <a:noFill/>
                        <a:miter lim="800000"/>
                        <a:headEnd/>
                        <a:tailEnd/>
                      </a:ln>
                    </wps:spPr>
                    <wps:txbx>
                      <w:txbxContent>
                        <w:p w14:paraId="13DC7730" w14:textId="74415DF1" w:rsidR="0047345D" w:rsidRDefault="0047345D" w:rsidP="002000C2">
                          <w:pPr>
                            <w:jc w:val="center"/>
                            <w:rPr>
                              <w:rFonts w:ascii="Felix Titling" w:hAnsi="Felix Titling"/>
                              <w:b/>
                              <w:bCs/>
                              <w:sz w:val="36"/>
                              <w:szCs w:val="36"/>
                            </w:rPr>
                          </w:pPr>
                          <w:r>
                            <w:rPr>
                              <w:rFonts w:ascii="Felix Titling" w:hAnsi="Felix Titling"/>
                              <w:b/>
                              <w:bCs/>
                              <w:sz w:val="36"/>
                              <w:szCs w:val="36"/>
                            </w:rPr>
                            <w:t xml:space="preserve">The Greater Pittsburgh Masonic Center </w:t>
                          </w:r>
                        </w:p>
                        <w:p w14:paraId="2AD2146E" w14:textId="2611B3A4" w:rsidR="00F2497F" w:rsidRDefault="00F2497F" w:rsidP="00F2497F">
                          <w:pPr>
                            <w:jc w:val="center"/>
                            <w:rPr>
                              <w:rFonts w:ascii="Felix Titling" w:hAnsi="Felix Titling"/>
                              <w:b/>
                              <w:bCs/>
                              <w:sz w:val="36"/>
                              <w:szCs w:val="36"/>
                            </w:rPr>
                          </w:pPr>
                          <w:r>
                            <w:rPr>
                              <w:rFonts w:ascii="Felix Titling" w:hAnsi="Felix Titling"/>
                              <w:b/>
                              <w:bCs/>
                              <w:sz w:val="36"/>
                              <w:szCs w:val="36"/>
                            </w:rPr>
                            <w:t xml:space="preserve">CATERER/ KITCHEN User AGREEMENT </w:t>
                          </w:r>
                        </w:p>
                        <w:p w14:paraId="58667DB3" w14:textId="77777777" w:rsidR="00F2497F" w:rsidRPr="005F2CC1" w:rsidRDefault="00F2497F" w:rsidP="00F2497F">
                          <w:pPr>
                            <w:jc w:val="center"/>
                            <w:rPr>
                              <w:rFonts w:ascii="Felix Titling" w:hAnsi="Felix Titling"/>
                              <w:b/>
                              <w:bCs/>
                              <w:sz w:val="36"/>
                              <w:szCs w:val="36"/>
                            </w:rPr>
                          </w:pPr>
                          <w:r>
                            <w:rPr>
                              <w:rFonts w:ascii="Felix Titling" w:hAnsi="Felix Titling"/>
                              <w:b/>
                              <w:bCs/>
                              <w:sz w:val="36"/>
                              <w:szCs w:val="36"/>
                            </w:rPr>
                            <w:t>Kitchen USAGE AGREEMENT</w:t>
                          </w:r>
                        </w:p>
                        <w:p w14:paraId="23EA666D" w14:textId="77777777" w:rsidR="00F2497F" w:rsidRPr="005F2CC1" w:rsidRDefault="00F2497F" w:rsidP="00F2497F">
                          <w:pPr>
                            <w:jc w:val="center"/>
                            <w:rPr>
                              <w:rFonts w:ascii="Felix Titling" w:hAnsi="Felix Titling"/>
                              <w:b/>
                              <w:bCs/>
                              <w:sz w:val="36"/>
                              <w:szCs w:val="36"/>
                            </w:rPr>
                          </w:pPr>
                          <w:r>
                            <w:rPr>
                              <w:rFonts w:ascii="Felix Titling" w:hAnsi="Felix Titling"/>
                              <w:b/>
                              <w:bCs/>
                              <w:sz w:val="36"/>
                              <w:szCs w:val="36"/>
                            </w:rPr>
                            <w:t>Kitchen USAGE AGREEMENT</w:t>
                          </w:r>
                        </w:p>
                        <w:p w14:paraId="7359625F" w14:textId="45426C24" w:rsidR="005F2CC1" w:rsidRPr="005F2CC1" w:rsidRDefault="005F2CC1" w:rsidP="00F2497F">
                          <w:pPr>
                            <w:jc w:val="center"/>
                            <w:rPr>
                              <w:rFonts w:ascii="Felix Titling" w:hAnsi="Felix Titling"/>
                              <w:b/>
                              <w:bCs/>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CA98D0" id="_x0000_t202" coordsize="21600,21600" o:spt="202" path="m,l,21600r21600,l21600,xe">
              <v:stroke joinstyle="miter"/>
              <v:path gradientshapeok="t" o:connecttype="rect"/>
            </v:shapetype>
            <v:shape id="Text Box 2" o:spid="_x0000_s1026" type="#_x0000_t202" style="position:absolute;margin-left:-52.75pt;margin-top:36.4pt;width:609.1pt;height:67.8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" filled="f" stroked="f">
              <v:textbox>
                <w:txbxContent>
                  <w:p w14:paraId="13DC7730" w14:textId="74415DF1" w:rsidR="0047345D" w:rsidRDefault="0047345D" w:rsidP="002000C2">
                    <w:pPr>
                      <w:jc w:val="center"/>
                      <w:rPr>
                        <w:rFonts w:ascii="Felix Titling" w:hAnsi="Felix Titling"/>
                        <w:b/>
                        <w:bCs/>
                        <w:sz w:val="36"/>
                        <w:szCs w:val="36"/>
                      </w:rPr>
                    </w:pPr>
                    <w:r>
                      <w:rPr>
                        <w:rFonts w:ascii="Felix Titling" w:hAnsi="Felix Titling"/>
                        <w:b/>
                        <w:bCs/>
                        <w:sz w:val="36"/>
                        <w:szCs w:val="36"/>
                      </w:rPr>
                      <w:t xml:space="preserve">The Greater Pittsburgh Masonic Center </w:t>
                    </w:r>
                  </w:p>
                  <w:p w14:paraId="2AD2146E" w14:textId="2611B3A4" w:rsidR="00F2497F" w:rsidRDefault="00F2497F" w:rsidP="00F2497F">
                    <w:pPr>
                      <w:jc w:val="center"/>
                      <w:rPr>
                        <w:rFonts w:ascii="Felix Titling" w:hAnsi="Felix Titling"/>
                        <w:b/>
                        <w:bCs/>
                        <w:sz w:val="36"/>
                        <w:szCs w:val="36"/>
                      </w:rPr>
                    </w:pPr>
                    <w:r>
                      <w:rPr>
                        <w:rFonts w:ascii="Felix Titling" w:hAnsi="Felix Titling"/>
                        <w:b/>
                        <w:bCs/>
                        <w:sz w:val="36"/>
                        <w:szCs w:val="36"/>
                      </w:rPr>
                      <w:t>CATERER/ KITCHEN User</w:t>
                    </w:r>
                    <w:r>
                      <w:rPr>
                        <w:rFonts w:ascii="Felix Titling" w:hAnsi="Felix Titling"/>
                        <w:b/>
                        <w:bCs/>
                        <w:sz w:val="36"/>
                        <w:szCs w:val="36"/>
                      </w:rPr>
                      <w:t xml:space="preserve"> AGREEMENT</w:t>
                    </w:r>
                    <w:r>
                      <w:rPr>
                        <w:rFonts w:ascii="Felix Titling" w:hAnsi="Felix Titling"/>
                        <w:b/>
                        <w:bCs/>
                        <w:sz w:val="36"/>
                        <w:szCs w:val="36"/>
                      </w:rPr>
                      <w:t xml:space="preserve"> </w:t>
                    </w:r>
                  </w:p>
                  <w:p w14:paraId="58667DB3" w14:textId="77777777" w:rsidR="00F2497F" w:rsidRPr="005F2CC1" w:rsidRDefault="00F2497F" w:rsidP="00F2497F">
                    <w:pPr>
                      <w:jc w:val="center"/>
                      <w:rPr>
                        <w:rFonts w:ascii="Felix Titling" w:hAnsi="Felix Titling"/>
                        <w:b/>
                        <w:bCs/>
                        <w:sz w:val="36"/>
                        <w:szCs w:val="36"/>
                      </w:rPr>
                    </w:pPr>
                    <w:r>
                      <w:rPr>
                        <w:rFonts w:ascii="Felix Titling" w:hAnsi="Felix Titling"/>
                        <w:b/>
                        <w:bCs/>
                        <w:sz w:val="36"/>
                        <w:szCs w:val="36"/>
                      </w:rPr>
                      <w:t>Kitchen USAGE AGREEMENT</w:t>
                    </w:r>
                  </w:p>
                  <w:p w14:paraId="23EA666D" w14:textId="77777777" w:rsidR="00F2497F" w:rsidRPr="005F2CC1" w:rsidRDefault="00F2497F" w:rsidP="00F2497F">
                    <w:pPr>
                      <w:jc w:val="center"/>
                      <w:rPr>
                        <w:rFonts w:ascii="Felix Titling" w:hAnsi="Felix Titling"/>
                        <w:b/>
                        <w:bCs/>
                        <w:sz w:val="36"/>
                        <w:szCs w:val="36"/>
                      </w:rPr>
                    </w:pPr>
                    <w:r>
                      <w:rPr>
                        <w:rFonts w:ascii="Felix Titling" w:hAnsi="Felix Titling"/>
                        <w:b/>
                        <w:bCs/>
                        <w:sz w:val="36"/>
                        <w:szCs w:val="36"/>
                      </w:rPr>
                      <w:t>Kitchen USAGE AGREEMENT</w:t>
                    </w:r>
                  </w:p>
                  <w:p w14:paraId="7359625F" w14:textId="45426C24" w:rsidR="005F2CC1" w:rsidRPr="005F2CC1" w:rsidRDefault="005F2CC1" w:rsidP="00F2497F">
                    <w:pPr>
                      <w:jc w:val="center"/>
                      <w:rPr>
                        <w:rFonts w:ascii="Felix Titling" w:hAnsi="Felix Titling"/>
                        <w:b/>
                        <w:bCs/>
                        <w:sz w:val="36"/>
                        <w:szCs w:val="36"/>
                      </w:rPr>
                    </w:pPr>
                  </w:p>
                </w:txbxContent>
              </v:textbox>
              <w10:wrap type="square"/>
            </v:shape>
          </w:pict>
        </mc:Fallback>
      </mc:AlternateContent>
    </w:r>
    <w:r>
      <w:rPr>
        <w:noProof/>
      </w:rPr>
      <mc:AlternateContent>
        <mc:Choice Requires="wps">
          <w:drawing>
            <wp:anchor distT="0" distB="0" distL="114300" distR="114300" simplePos="0" relativeHeight="251655680" behindDoc="1" locked="0" layoutInCell="1" allowOverlap="1" wp14:anchorId="709B93DB" wp14:editId="23F9C25E">
              <wp:simplePos x="0" y="0"/>
              <wp:positionH relativeFrom="column">
                <wp:posOffset>5745824</wp:posOffset>
              </wp:positionH>
              <wp:positionV relativeFrom="paragraph">
                <wp:posOffset>934513</wp:posOffset>
              </wp:positionV>
              <wp:extent cx="303530" cy="299085"/>
              <wp:effectExtent l="0" t="0" r="1270" b="5715"/>
              <wp:wrapNone/>
              <wp:docPr id="32" name="Freeform: Shap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flipV="1">
                        <a:off x="0" y="0"/>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59316C5E" id="Freeform: Shape 10" o:spid="_x0000_s1026" alt="&quot;&quot;" style="position:absolute;margin-left:452.45pt;margin-top:73.6pt;width:23.9pt;height:23.55pt;rotation:180;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Pr>
        <w:noProof/>
      </w:rPr>
      <mc:AlternateContent>
        <mc:Choice Requires="wps">
          <w:drawing>
            <wp:anchor distT="0" distB="0" distL="114300" distR="114300" simplePos="0" relativeHeight="251652608" behindDoc="1" locked="0" layoutInCell="1" allowOverlap="1" wp14:anchorId="7E322FE1" wp14:editId="596BBD64">
              <wp:simplePos x="0" y="0"/>
              <wp:positionH relativeFrom="column">
                <wp:posOffset>-27305</wp:posOffset>
              </wp:positionH>
              <wp:positionV relativeFrom="paragraph">
                <wp:posOffset>-373380</wp:posOffset>
              </wp:positionV>
              <wp:extent cx="654685" cy="646430"/>
              <wp:effectExtent l="0" t="0" r="0" b="1270"/>
              <wp:wrapNone/>
              <wp:docPr id="31" name="Freeform: Shap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flipV="1">
                        <a:off x="0" y="0"/>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0000"/>
                        </a:schemeClr>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3D51F553" id="Freeform: Shape 10" o:spid="_x0000_s1026" alt="&quot;&quot;" style="position:absolute;margin-left:-2.15pt;margin-top:-29.4pt;width:51.55pt;height:50.9pt;rotation:180;flip:x 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001F7395">
      <w:rPr>
        <w:noProof/>
      </w:rPr>
      <mc:AlternateContent>
        <mc:Choice Requires="wps">
          <w:drawing>
            <wp:anchor distT="0" distB="0" distL="114300" distR="114300" simplePos="0" relativeHeight="251646464" behindDoc="1" locked="0" layoutInCell="1" allowOverlap="1" wp14:anchorId="74341596" wp14:editId="301C1310">
              <wp:simplePos x="0" y="0"/>
              <wp:positionH relativeFrom="column">
                <wp:posOffset>393998</wp:posOffset>
              </wp:positionH>
              <wp:positionV relativeFrom="paragraph">
                <wp:posOffset>-56155</wp:posOffset>
              </wp:positionV>
              <wp:extent cx="687070" cy="612775"/>
              <wp:effectExtent l="0" t="0" r="0" b="0"/>
              <wp:wrapNone/>
              <wp:docPr id="15" name="Freeform: Shap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flipV="1">
                        <a:off x="0" y="0"/>
                        <a:ext cx="687070" cy="6127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a:graphicData>
              </a:graphic>
            </wp:anchor>
          </w:drawing>
        </mc:Choice>
        <mc:Fallback>
          <w:pict>
            <v:shape w14:anchorId="2A645C78" id="Freeform: Shape 10" o:spid="_x0000_s1026" alt="&quot;&quot;" style="position:absolute;margin-left:31pt;margin-top:-4.4pt;width:54.1pt;height:48.25pt;rotation:180;flip:x y;z-index:-251670016;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541,609452;370330,611014;370522,611089;400240,593589;389858,595823;374285,597610;373544,595823;384420,594929;400240,593589;427245,591250;426611,591412;426936,591355;233512,587892;244511,590461;249208,590684;262309,596493;268241,597610;268612,597722;269972,596493;275163,597833;280354,598950;290582,601100;290736,600961;302601,602748;308286,603642;313971,604089;325589,604536;341409,604312;342096,604312;343634,603530;347094,602525;350617,602469;353027,602748;353676,604312;359206,604312;357476,606546;356488,607663;353274,609004;347341,609004;339679,608557;323117,608110;310758,607216;299881,605876;289005,604312;272444,602078;259590,598280;259739,598183;252174,596046;245500,593365;237837,591131;229927,588674;233512,587892;379019,583102;375242,583623;349123,584815;357723,585769;359948,585322;375274,583759;377796,583315;402486,579865;389658,581634;394060,581748;400394,580687;449312,579348;409079,589032;429439,584932;191366,574823;219793,585769;229927,588674;237590,591131;245253,593365;251927,596046;250444,597163;246489,596493;232399,591801;225478,589344;218557,586663;209411,583759;201501,580631;195321,577727;191366,574823;202984,569238;216579,575493;214849,576387;199029,569461;202984,569238;152805,554046;169614,562535;173074,566110;165164,562312;159232,558961;152805,554046;182280,548313;182282,548377;183117,549290;183209,548907;543270,533648;542373,533716;527541,543322;512957,550471;502575,556056;496890,558291;490958,560525;483789,563876;478351,566780;470441,569684;462284,572365;460059,574376;456598,575493;447947,576833;436823,579961;426689,582865;415565,585770;401723,588897;382195,591801;381701,592472;372312,594593;372555,594706;382982,592350;383184,591801;402712,588897;416554,585770;427678,582865;437812,579961;448936,576833;457587,575493;451731,578669;451902,578621;458082,575269;461542,574152;461773,574095;463273,572588;471430,569908;479340,567003;484778,564099;491946,560748;497879,558514;501947,556916;504059,555610;514441,550025;529025,542876;119392,530559;120331,531286;120651,531434;544929,524727;544845,524780;544845,524843;545237,524894;545339,524780;550270,521392;548810,522303;548552,522546;549553,521967;99209,510139;108545,520074;101142,512045;567771,510133;567749,510140;567586,511152;563631,515173;558934,519865;559217,519806;563631,515397;567586,511375;567771,510133;123370,505102;123859,505641;123884,505567;86806,499982;93233,503780;93548,504115;96477,504701;103120,510258;112266,516960;116221,521875;118446,524333;127839,531482;125120,533492;116372,524708;115974,524780;124252,533093;125120,533492;127839,531482;151322,548237;146625,549578;148355,550695;141434,550918;136985,548237;132783,545333;122401,537514;112760,529695;103862,521875;99660,518078;95705,514056;97188,512269;102131,516290;107570,520088;114244,526567;114811,527007;107570,520088;102379,516290;97435,512269;91997,506237;86806,499982;631360,464460;631235,464509;628535,470365;628765,436472;622214,445024;619001,450385;615788,455300;608125,464460;601451,473620;595518,480992;595024,481265;594619,481807;595271,481439;601203,474067;607878,464907;615540,455747;618754,450833;621967,445471;628641,436758;654349,433407;651135,442120;645450,451503;639765,461109;634574,467141;638034,460886;641001,454630;643225,451279;646192,446811;648911,442343;654349,433407;638349,414257;632349,423800;632239,424030;638282,414417;641640,392641;634428,410448;619259,438473;617038,441647;617023,441673;611832,449715;606641,458428;600709,465131;595765,472726;566597,502439;556957,509812;556032,510447;555633,510812;551602,513782;548305,517184;536193,525450;534295,526534;529140,530332;528396,530769;527294,531705;517654,537514;508013,542876;506910,543381;500383,547213;498359,548135;496396,549354;489722,552706;483486,554916;469587,561252;436980,572243;414258,577523;432621,574376;436082,573705;447205,570131;454127,568120;465250,562982;477857,558961;485933,556098;489474,554269;492688,553376;497137,551142;498306,550407;501340,547791;508013,544216;515606,540852;518395,539301;528036,533492;532238,529918;536935,527237;549047,518971;557698,511599;567338,504226;596507,474513;600521,468346;600709,467811;607136,458875;609113,456194;611743,452898;612574,451503;617765,443460;627900,424470;637787,404141;640692,395875;668685,372864;667944,373311;667944,373311;671020,359623;670932,360019;671652,360800;673877,363034;675360,362140;675397,361969;674371,362587;671899,360576;668817,334245;668644,334254;668332,334270;668438,335332;668191,340917;667203,344268;661270,352757;659787,360130;658304,362587;655832,373311;653113,381800;650147,390066;648416,396545;646439,403247;648016,401030;649405,396321;650641,389619;653607,381353;656326,372864;658798,362140;660281,359683;661764,352311;667697,343821;663742,361023;660776,375321;654102,393640;652781,395497;652217,398276;650394,403024;643473,416651;640259,423800;638282,427598;635810,431620;629136,442343;621967,452843;612821,466918;602686,480769;596013,488588;588844,496184;586372,499311;583653,502439;579451,505567;572578,512444;572777,513163;565608,519865;557945,524780;551766,529248;545912,533114;546822,533046;553249,528801;559429,524333;567091,519418;574260,512716;574013,511822;580934,504897;585136,501769;587855,498641;590327,495514;597496,487918;604170,480099;614304,466247;623450,452173;630619,441673;637293,430949;639765,426928;641742,423130;644956,415981;651877,402353;654596,393194;661270,374875;664236,360577;668191,343374;669083,340353;668438,340247;668685,334662;674124,329523;671245,340363;671246,340363;674124,329523;676348,327289;674865,330194;674526,336281;674371,342034;671899,348908;671899,349693;674865,342034;675360,330193;676512,327937;665719,317683;664100,321143;663495,326172;662715,323823;662430,324154;663248,326619;662753,330194;663742,333098;664508,333059;663989,331534;664483,327959;665719,317683;686483,311651;686978,311874;686730,321257;686978,327736;686236,339576;685494,346278;683270,356108;682528,364374;678820,379566;675360,392747;669180,395204;669674,393864;670663,384481;674371,374651;677337,373087;677337,373087;680551,356108;682281,348066;683764,339800;685000,331981;685494,324608;685742,318353;686236,315002;686483,311651;34814,208065;34937,208121;34949,208089;49728,176044;44290,185203;39840,188554;39830,188768;39399,197321;39412,197300;39840,188778;44290,185426;49728,176267;49913,176379;50006,176211;52694,156607;49233,158841;44042,168671;45230,169530;45268,169379;44290,168671;49480,158841;52545,156863;71727,143873;71415,144099;70090,148704;69255,151022;46514,188554;43301,197714;40334,207097;33907,226757;29705,240161;27728,250214;26739,255353;25997,260491;23773,274342;23031,282832;24267,291768;24846,286899;24762,285289;25750,275906;27975,262055;29739,260141;32302,244644;32177,241948;34619,235621;36072,230309;35638,231225;34155,230778;30447,240384;30694,245746;28964,256023;28717,257810;26245,260491;26986,255353;27975,250214;29952,240161;34155,226757;40582,207097;43548,197714;46761,188554;69502,151022;71727,143873;76177,121533;76177,121533;77412,122426;77412,122426;120718,89726;120671,89760;120526,89908;118508,91820;117997,92491;117664,92831;116221,94724;101143,110809;96940,115277;92738,119969;74157,138530;92985,119745;97187,115054;101390,110586;116468,94500;117997,92491;120526,89908;126993,74321;124860,74992;123273,75525;122895,75958;120176,78192;113255,82213;108558,86905;104109,91596;101143,94054;101042,93940;98238,96986;93480,102320;85817,109916;87053,111256;87077,111237;86064,110139;93727,102543;101390,94054;104356,91596;108805,86905;113502,82213;120423,78192;123142,75958;126109,74953;127045,74690;485025,33958;497632,39096;503070,43117;490958,37755;485025,33958;443992,17649;453879,19659;467722,25915;443992,17649;295185,16169;289994,16755;278871,18096;267994,20330;263298,21670;257860,23011;245960,25123;243770,25915;228692,30606;213860,35968;203478,40213;196557,42670;179501,49819;171344,54511;163434,59202;150827,67692;138962,76181;127607,85134;128580,86235;130991,84741;133042,83359;140445,77522;152310,69032;164917,60543;172827,55851;180984,51160;198040,44011;204714,40883;215096,36638;229927,31277;245006,26585;251340,25461;254399,24516;296045,16396;383586,11366;388869,11840;396038,14074;390599,13404;379229,11394;383586,11366;412352,9606;422486,10276;434846,14745;419520,12287;412352,9606;329668,9551;301117,10947;281342,13404;271949,15638;263792,18319;252421,19659;209411,34628;193838,40883;189141,42447;184939,44458;177029,48255;164670,54064;155277,60766;128086,79979;122404,84445;116845,89032;116962,89139;74199,134490;65547,145213;61592,151692;57637,157724;50222,170235;42155,181723;42065,182075;39346,188778;37368,191905;36874,192352;34680,198943;34155,202852;33660,208437;30200,217597;26986,226757;23526,240161;21548,252448;20312,264736;22042,256246;22203,255546;22537,252225;24514,239938;25133,240124;25187,239917;24515,239714;27975,226310;31188,217150;34633,208033;34402,207991;34896,202405;37615,191905;39593,188778;39659,188614;42312,182075;50469,170458;57885,157948;61840,151916;65795,145437;74446,134713;117210,89362;128580,79979;155771,60766;165164,54064;177524,48256;185434,44458;189636,42447;194332,40883;209905,34628;252916,19660;264287,18319;272444,15638;281837,13404;301612,10947;330162,9634;353110,10330;364398,0;376015,670;387880,1787;395790,3574;400981,5809;407408,4691;417048,6702;422981,8266;422734,8489;422486,10053;412352,9383;408891,8489;405431,7819;398756,6479;392083,5138;385161,4245;377499,4245;371319,4245;361679,4245;361226,4114;356982,6032;358465,8266;373296,10947;366696,11051;366808,11059;373791,10947;379723,11617;391094,13628;396532,14298;405678,16085;415071,17872;424217,19883;433363,22341;437812,23457;442262,24798;442319,24845;445510,25343;453242,27939;454322,29418;454621,29490;461542,31947;467475,34181;473407,36639;477857,38873;480823,40213;484036,41777;494913,47362;508755,55405;515924,59873;516131,60007;519795,62018;659293,299140;659188,301010;662012,301374;664730,303161;665967,309193;670663,316342;672641,316505;672641,314778;674650,309734;674618,308747;676595,302715;679315,302715;683517,300257;684011,310087;682775,314778;681292,319247;680550,326619;680303,330417;679809,334215;678755,334850;678820,335108;679830,334500;680303,330864;680550,327066;681292,319693;682775,315225;684011,310534;685989,311874;685742,315225;685247,318576;685000,324832;684505,332204;683270,340023;681787,348289;680056,356332;676843,373311;673877,374875;670169,384704;669180,394088;668685,395428;664483,405705;663247,406598;658057,417545;663495,406598;664730,405705;656820,426034;652618,428045;651747,429621;651877,429832;652866,428045;657068,426034;654102,433630;648663,442566;645944,447035;642978,451503;640753,454854;637540,461332;634079,467588;628641,474290;623203,480545;623430,480124;617270,487694;603922,500875;601294,504530;603922,501099;617270,487918;607136,501769;601914,506712;597722,509497;597495,509812;594875,511634;594776,512269;583159,522992;570799,533269;570228,533644;566103,538407;556215,545109;546974,551374;546941,551410;556215,545333;566103,538631;557945,546003;551302,549913;546707,551667;546575,551812;541631,554716;539768,555496;535081,558933;530508,561865;523586,565886;521362,566110;518889,567103;518505,567367;521609,566333;523834,566110;514935,572142;509250,574823;503564,577280;499549,577825;498868,578174;480081,585546;479123,585743;473407,589121;476621,590014;464756,594706;465744,591578;461789,592919;458082,594035;450419,596269;449395,595159;445722,595823;441273,596716;432127,598727;431825,598854;440531,596940;444981,596046;448688,595376;450172,596493;457834,594259;461542,593142;465497,591801;464508,594929;454127,599397;453618,599268;446464,601855;440531,603418;431633,605429;427956,605150;420265,606502;420015,606993;399498,610567;394801,609450;390846,609450;383925,611461;377746,611908;371566,612131;370894,611871;365263,612774;358465,611684;358712,611461;359948,609897;354263,609227;356982,607887;365139,607663;373049,607440;384420,607663;392330,606993;407161,604089;417048,602078;424464,601855;424980,601638;417790,601855;407903,603865;393071,606770;385161,607440;373791,607216;365881,607440;357723,607663;357971,606770;359701,604536;435835,593142;487497,575493;501092,569014;508755,565440;516665,561642;531496,553599;543361,545333;565608,529695;571788,525226;577720,520535;586619,513163;590327,507578;595653,503165;595696,502888;590574,507131;586866,512716;577968,520088;572035,524780;565856,529248;543609,544886;531744,553152;516912,561195;509002,564993;501340,568567;487744,575046;436082,592695;359948,604089;354263,604089;353521,602302;347589,602078;342151,604089;326331,604312;314713,603865;309027,603418;303342,602525;306767,599223;306061,599397;293301,597262;292713,597387;268242,593365;258601,591578;250197,590238;240062,585993;227456,581748;214355,577057;216579,575493;225725,577057;229680,580184;243276,583759;270219,590014;276893,591131;284062,592248;291972,593812;300688,595516;301365,595376;309522,596493;309769,596046;321634,596493;323611,596716;341903,596716;355251,597163;371071,596046;373049,596046;373791,597833;389363,596046;399745,593812;405678,592919;409386,592472;417543,590684;424217,589344;430891,587780;443133,585865;444734,585323;431880,587333;425206,588897;418532,590238;410374,592025;406667,592472;400734,593365;384667,594706;373791,595599;371813,595599;355993,596716;342645,596269;324353,596269;322376,596046;314713,593142;310511,595599;310500,595619;313971,593589;321634,596493;309769,596046;309863,595991;302106,594929;292960,593142;285050,591578;277882,590461;271208,589344;244264,583089;230669,579514;226714,576387;217568,574823;203973,568567;200018,568791;185928,562312;183456,558291;183950,558067;192602,562312;201254,566557;203725,565216;193591,559184;185187,555833;173569,549801;163681,543993;148108,537961;142176,533493;143412,533046;149344,534610;136985,522992;130064,517854;123637,512716;115480,506684;103615,494843;102801,492544;100401,490375;92244,482333;91255,478311;88042,474290;87659,473748;83839,471386;76424,461779;72222,452843;71727,452843;66042,443013;60604,433183;54918,421790;49728,410173;54918,417992;60110,427822;61840,433183;62555,434131;61675,429995;59379,426230;55643,418636;51211,411960;45772,398555;41113,384814;39584,380809;32920,356771;29973,339320;29952,339800;30200,343374;31436,351640;32919,360130;30447,352757;28717,343374;26739,343374;25503,334885;23773,329523;22290,324385;18087,320364;16852,320364;15616,314778;15121,307629;16110,297576;16604,294002;17446,291550;17037,285959;17593,277693;18582,276018;18582,275012;16604,278363;14874,276129;11661,272108;11073,268925;10919,269204;9930,278140;9189,287076;8447,294002;8447,308300;8694,315672;9189,323044;6964,329970;6470,329970;4987,316566;4987,302715;6222,291991;8446,294001;6470,291768;5975,283725;6470,271438;6717,268087;7458,262501;10425,252448;11903,245770;11413,244182;9683,253118;6717,263172;5975,268757;5728,272108;5234,284395;5728,292438;4492,303161;4492,317012;5975,330417;6470,330417;9683,343151;11413,353651;15121,364374;20961,387434;21471,391853;22537,391853;27975,403694;29953,409726;26245,404587;22290,396545;22043,398779;19892,392754;18335,392970;16604,387832;10672,375545;6964,364598;6717,355438;4987,344715;3751,333991;1032,326172;2762,284619;4492,273895;3009,268087;5975,252002;6717,248204;8694,235246;13885,225863;12649,238597;13885,236415;14627,231197;14874,225416;17099,218044;20559,206873;24762,195480;25076,195160;26986,186097;29705,179618;32919,174256;39346,163086;44537,153033;51952,140075;57390,134490;61840,126671;65548,121756;69503,119969;70491,118628;74446,111479;82109,103437;82318,106798;81759,108211;89772,100756;93727,96064;98918,91596;99365,92045;99165,91820;105592,86011;112019,80649;118940,73947;128580,67468;138962,60543;145170,56629;149344,53170;156760,49149;164670,45351;165717,44865;168409,42475;172827,39543;177678,37309;181110,36595;181726,36191;248961,11617;251455,11127;258354,8936;263112,8070;265594,8051;266511,7819;322870,1117;338875,1061;355993,1340;356312,1556;364645,670;372308,1787;379970,3127;383924,3940;379723,2904;372060,1564;364398,447;36439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002E6AC8">
      <w:rPr>
        <w:noProof/>
      </w:rPr>
      <mc:AlternateContent>
        <mc:Choice Requires="wps">
          <w:drawing>
            <wp:anchor distT="0" distB="0" distL="114300" distR="114300" simplePos="0" relativeHeight="251643392" behindDoc="1" locked="0" layoutInCell="1" allowOverlap="1" wp14:anchorId="4426E68A" wp14:editId="496D598D">
              <wp:simplePos x="0" y="0"/>
              <wp:positionH relativeFrom="column">
                <wp:posOffset>-723257</wp:posOffset>
              </wp:positionH>
              <wp:positionV relativeFrom="paragraph">
                <wp:posOffset>-719402</wp:posOffset>
              </wp:positionV>
              <wp:extent cx="8335836" cy="489148"/>
              <wp:effectExtent l="0" t="0" r="8255" b="635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8335836" cy="48914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820EF" id="Rectangle 2" o:spid="_x0000_s1026" alt="&quot;&quot;" style="position:absolute;margin-left:-56.95pt;margin-top:-56.65pt;width:656.35pt;height:38.5pt;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" fillcolor="#2c567a [3204]" stroked="f" strokeweight="2pt"/>
          </w:pict>
        </mc:Fallback>
      </mc:AlternateContent>
    </w:r>
    <w:r w:rsidR="002E6AC8">
      <w:rPr>
        <w:noProof/>
      </w:rPr>
      <mc:AlternateContent>
        <mc:Choice Requires="wps">
          <w:drawing>
            <wp:anchor distT="0" distB="0" distL="114300" distR="114300" simplePos="0" relativeHeight="251658752" behindDoc="1" locked="0" layoutInCell="1" allowOverlap="1" wp14:anchorId="3F3CCFB7" wp14:editId="7A33F816">
              <wp:simplePos x="0" y="0"/>
              <wp:positionH relativeFrom="column">
                <wp:posOffset>6504305</wp:posOffset>
              </wp:positionH>
              <wp:positionV relativeFrom="paragraph">
                <wp:posOffset>7886700</wp:posOffset>
              </wp:positionV>
              <wp:extent cx="342265" cy="338455"/>
              <wp:effectExtent l="0" t="0" r="635" b="4445"/>
              <wp:wrapNone/>
              <wp:docPr id="5" name="Freeform: Shap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flipV="1">
                        <a:off x="0" y="0"/>
                        <a:ext cx="342265" cy="3384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4000"/>
                        </a:schemeClr>
                      </a:solidFill>
                      <a:ln w="9525" cap="flat">
                        <a:noFill/>
                        <a:prstDash val="solid"/>
                        <a:miter/>
                      </a:ln>
                    </wps:spPr>
                    <wps:bodyPr rtlCol="0" anchor="ctr"/>
                  </wps:wsp>
                </a:graphicData>
              </a:graphic>
            </wp:anchor>
          </w:drawing>
        </mc:Choice>
        <mc:Fallback>
          <w:pict>
            <v:shape w14:anchorId="59012FA3" id="Freeform: Shape 10" o:spid="_x0000_s1026" alt="&quot;&quot;" style="position:absolute;margin-left:512.15pt;margin-top:621pt;width:26.95pt;height:26.65pt;rotation:180;flip:x y;z-index:-251657728;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5677f"/>
              <v:stroke joinstyle="miter"/>
              <v:path arrowok="t" o:connecttype="custom" o:connectlocs="186080,336619;184480,337482;184576,337524;199380,327858;194208,329092;186451,330079;186081,329092;191499,328598;199380,327858;212833,326566;212517,326655;212679,326624;116324,324711;121804,326130;124143,326254;130670,329462;133625,330079;133810,330141;134487,329462;137073,330202;139659,330819;144754,332007;144830,331930;150741,332917;153573,333411;156405,333657;162193,333904;170073,333781;170415,333781;171182,333349;172906,332794;174660,332763;175861,332917;176184,333781;178939,333781;178077,335015;177585,335632;175984,336372;173029,336372;169211,336125;160961,335878;154804,335385;149386,334644;143968,333781;135718,332547;129315,330449;129389,330395;125621,329215;122296,327734;118479,326500;114539,325143;116324,324711;188809,322066;186928,322353;173916,323012;178200,323539;179309,323292;186943,322428;188200,322184;200499,320278;194109,321255;196302,321318;199457,320732;223825,319992;203783,325341;213926,323076;95329,317493;109490,323539;114539,325143;118356,326500;122173,327734;125498,329215;124759,329832;122789,329462;115770,326871;112322,325513;108874,324032;104318,322428;100378,320701;97300,319097;95329,317493;101117,314408;107889,317863;107027,318356;99147,314531;101117,314408;76120,306017;84493,310706;86217,312680;82277,310583;79322,308732;76120,306017;90803,302851;90804,302886;91220,303390;91266,303179;270631,294751;270184,294788;262796,300094;255530,304043;250359,307128;247527,308362;244571,309595;241000,311446;238291,313050;234351,314655;230287,316135;229179,317246;227455,317863;223145,318603;217604,320331;212556,321935;207014,323539;200119,325267;190391,326871;190145,327241;185468,328413;185589,328475;190783,327173;190884,326871;200611,325267;207507,323539;213048,321935;218097,320331;223638,318603;227948,317863;225030,319617;225116,319590;228194,317739;229918,317123;230033,317091;230780,316259;234844,314778;238784,313174;241493,311570;245064,309719;248019,308485;250046,307602;251098,306881;256269,303796;263534,299847;59475,293044;59943,293446;60103,293528;271457,289823;271415,289852;271415,289888;271611,289916;271661,289852;274118,287981;273391,288485;273262,288618;273761,288299;49421,281766;54072,287253;50384,282819;282836,281762;282825,281766;282744,282325;280774,284547;278434,287138;278575,287105;280774,284670;282744,282449;282836,281762;61457,278984;61701,279281;61713,279241;43242,276156;46444,278253;46601,278439;48060,278762;51369,281832;55926,285534;57896,288248;59004,289606;63683,293554;62329,294665;57971,289813;57773,289852;61896,294444;62329,294665;63683,293554;75381,302809;73042,303549;73904,304166;70456,304289;68239,302809;66146,301205;60974,296886;56172,292567;51739,288248;49646,286151;47675,283929;48414,282942;50877,285163;53586,287261;56911,290840;57193,291082;53586,287261;51000,285163;48537,282942;45828,279611;43242,276156;314513,256536;314451,256563;313106,259797;313220,241077;309957,245801;308356,248762;306756,251477;302938,256536;299614,261595;296658,265667;296412,265818;296210,266117;296535,265914;299490,261842;302815,256783;306632,251724;308233,249009;309834,246048;313159,241235;325965,239384;324364,244197;321532,249379;318700,254685;316114,258017;317838,254562;319316,251107;320424,249256;321901,246788;323256,244320;325965,239384;317995,228807;315006,234078;314951,234205;317961,228896;319634,216868;316041,226704;308485,242182;307378,243935;307371,243950;304785,248392;302199,253204;299244,256906;296781,261102;282251,277513;277449,281585;276988,281936;276789,282138;274781,283778;273139,285657;267105,290223;266160,290821;263592,292919;263221,293160;262672,293678;257870,296886;253068,299847;252518,300127;249266,302243;248258,302752;247280,303426;243956,305277;240849,306498;233926,309997;217682,316068;206363,318984;215511,317246;217235,316876;222776,314901;226224,313791;231765,310953;238045,308732;242068,307150;243832,306140;245433,305647;247650,304413;248232,304007;249743,302562;253068,300588;256850,298730;258239,297873;263042,294665;265135,292690;267475,291210;273508,286644;277818,282572;282621,278500;297151,262089;299150,258682;299244,258387;302446,253451;303431,251970;304741,250150;305155,249379;307741,244937;312789,234448;317715,223220;319162,218654;333107,205944;332737,206191;332737,206191;334270,198631;334226,198850;334584,199281;335693,200515;336431,200022;336450,199927;335939,200268;334708,199158;333172,184614;333086,184619;332931,184628;332984,185214;332861,188299;332368,190150;329413,194839;328674,198911;327935,200268;326704,206191;325349,210880;323872,215446;323010,219024;322025,222726;322810,221502;323502,218901;324118,215199;325595,210633;326950,205944;328181,200022;328920,198664;329659,194592;332614,189903;330644,199405;329166,207302;325842,217420;325184,218445;324903,219981;323995,222603;320547,230130;318946,234078;317961,236176;316730,238397;313405,244320;309834,250120;305278,257893;300229,265544;296905,269863;293334,274058;292102,275785;290748,277513;288654,279241;285231,283039;285330,283436;281759,287138;277941,289852;274863,292320;271947,294456;272400,294418;275602,292074;278680,289606;282497,286891;286069,283189;285945,282696;289393,278870;291487,277143;292841,275415;294072,273688;297643,269492;300968,265174;306017,257523;310573,249749;314144,243950;317468,238027;318700,235806;319685,233708;321286,229760;324734,222233;326088,217173;329413,207055;330890,199158;332861,189656;333305,187988;332984,187929;333107,184844;335816,182006;334382,187993;334382,187993;335816,182006;336924,180772;336185,182376;336016,185739;335939,188916;334708,192713;334708,193147;336185,188916;336431,182376;337006,181130;331629,175466;330822,177377;330521,180155;330132,178858;329990,179041;330398,180402;330152,182376;330644,183980;331026,183959;330767,183117;331013,181142;331629,175466;341973,172135;342219,172258;342096,177440;342219,181019;341850,187559;341480,191261;340372,196690;340003,201256;338155,209646;336431,216926;333353,218284;333599,217544;334092,212361;335939,206932;337417,206068;337417,206068;339017,196690;339879,192248;340618,187682;341234,183363;341480,179291;341603,175836;341850,173985;341973,172135;17343,114921;17404,114952;17410,114934;24772,97234;22063,102294;19846,104145;19841,104263;19627,108986;19633,108975;19846,104268;22063,102417;24772,97358;24864,97419;24910,97327;26249,86499;24526,87733;21940,93162;22531,93637;22551,93553;22063,93162;24649,87733;26175,86640;35731,79466;35576,79590;34915,82134;34500,83414;23171,104145;21570,109204;20093,114386;16891,125245;14798,132648;13813,138201;13320,141039;12951,143877;11842,151528;11473,156217;12089,161153;12377,158463;12335,157574;12828,152392;13936,144741;14815,143684;16091,135125;16029,133636;17246,130141;17969,127207;17753,127713;17014,127466;15167,132772;15290,135733;14428,141410;14305,142397;13074,143877;13443,141039;13936,138201;14921,132648;17014,125245;20216,114386;21693,109204;23294,104145;34623,83414;35731,79466;37948,67126;37948,67126;38563,67620;38563,67620;60136,49558;60112,49577;60040,49659;59035,50715;58780,51085;58614,51274;57896,52319;50384,61203;48291,63671;46198,66263;36941,76515;46321,66139;48414,63548;50507,61080;58019,52196;58780,51085;60040,49659;63262,41050;62199,41421;61409,41715;61220,41954;59866,43188;56418,45409;54079,48000;51862,50591;50384,51949;50334,51886;48938,53568;46567,56514;42750,60710;43366,61450;43377,61440;42873,60833;46690,56638;50507,51949;51985,50592;54202,48000;56541,45409;59989,43188;61344,41954;62821,41399;63288,41254;241616,18756;247896,21594;250605,23815;244571,20854;241616,18756;221175,9748;226101,10859;232996,14314;221175,9748;147047,8931;144461,9254;138920,9995;133502,11229;131162,11969;128453,12710;122525,13876;121434,14314;113923,16905;106535,19866;101363,22211;97915,23568;89419,27517;85355,30108;81415,32699;75135,37388;69224,42077;63567,47022;64053,47630;65253,46805;66275,46042;69963,42818;75874,38129;82154,33440;86094,30848;90158,28257;98654,24309;101979,22581;107150,20236;114539,17275;122050,14684;125205,14063;126729,13541;147475,9056;191084,6278;193716,6540;197287,7774;194578,7404;188913,6293;191084,6278;205414,5306;210462,5676;216619,8144;208985,6787;205414,5306;164224,5275;150002,6046;140151,7404;135472,8637;131408,10118;125744,10859;104318,19126;96561,22581;94221,23445;92128,24555;88187,26653;82031,29861;77351,33563;63806,44175;60976,46642;58206,49175;58265,49234;36962,74283;32653,80206;30682,83784;28712,87116;25018,94026;21000,100371;20955,100566;19600,104268;18615,105995;18369,106242;17276,109882;17014,112042;16768,115127;15044,120186;13443,125245;11719,132648;10734,139435;10119,146222;10980,141533;11060,141146;11227,139312;12212,132525;12520,132628;12547,132514;12212,132402;13936,124998;15537,119939;17253,114903;17137,114880;17384,111795;18738,105995;19723,104268;19756,104178;21078,100566;25141,94150;28835,87239;30806,83908;32776,80329;37086,74407;58388,49358;64053,44175;77598,33563;82277,29861;88434,26653;92374,24555;94467,23445;96807,22581;104565,19126;125990,10859;131655,10118;135718,8638;140397,7404;150248,6046;164471,5321;175902,5706;181525,0;187313,370;193223,987;197164,1974;199749,3208;202951,2591;207753,3702;210709,4566;210586,4689;210462,5553;205414,5183;203690,4689;201966,4319;198641,3578;195317,2838;191869,2344;188052,2344;184973,2344;180171,2344;179945,2272;177831,3332;178570,4566;185958,6046;182670,6104;182726,6108;186204,6046;189160,6416;194824,7527;197533,7897;202089,8884;206768,9872;211324,10982;215880,12339;218097,12956;220313,13697;220342,13723;221931,13997;225783,15432;226321,16249;226470,16288;229918,17645;232873,18879;235829,20237;238045,21471;239523,22211;241123,23075;246542,26160;253437,30602;257008,33070;257112,33144;258937,34255;328428,165224;328376,166257;329782,166458;331137,167446;331752,170777;334092,174726;335077,174816;335077,173862;336078,171076;336062,170530;337047,167199;338402,167199;340495,165842;340741,171271;340126,173862;339387,176330;339017,180402;338894,182500;338648,184597;338123,184948;338155,185091;338658,184755;338894,182746;339017,180649;339387,176577;340126,174109;340741,171518;341726,172258;341603,174109;341357,175960;341234,179415;340987,183487;340372,187806;339633,192371;338771,196813;337170,206191;335693,207055;333846,212484;333353,217667;333107,218407;331013,224083;330398,224577;327812,230623;330521,224577;331137,224083;327196,235312;325103,236423;324669,237293;324734,237410;325226,236423;327319,235312;325842,239508;323133,244443;321778,246911;320301,249379;319192,251230;317592,254809;315868,258264;313159,261965;310450,265420;310563,265187;307494,269369;300845,276649;299536,278668;300845,276773;307494,269492;302446,277143;299844,279873;297756,281411;297643,281585;296338,282592;296289,282942;290501,288865;284344,294541;284060,294748;282005,297379;277079,301081;272476,304541;272459,304561;277079,301205;282005,297503;277941,301575;274632,303734;272343,304703;272277,304783;269814,306387;268886,306818;266551,308716;264273,310336;260825,312557;259717,312680;258485,313229;258294,313375;259840,312804;260949,312680;256516,316012;253683,317493;250851,318850;248851,319151;248512,319344;239153,323416;238676,323524;235829,325390;237429,325883;231519,328475;232011,326747;230041,327488;228194,328105;224377,329338;223867,328725;222037,329092;219821,329585;215265,330696;215114,330766;219451,329709;221668,329215;223515,328845;224254,329462;228071,328228;229918,327611;231888,326871;231396,328598;226224,331066;225970,330995;222407,332423;219451,333287;215018,334398;213187,334243;209356,334990;209231,335261;199011,337236;196671,336619;194701,336619;191253,337729;188175,337976;185096,338099;184762,337956;181956,338454;178570,337853;178693,337729;179309,336865;176477,336495;177831,335755;181895,335632;185835,335508;191499,335632;195440,335261;202828,333657;207753,332547;211447,332423;211704,332304;208123,332423;203197,333534;195809,335138;191869,335508;186204,335385;182264,335508;178200,335632;178324,335138;179186,333904;217112,327611;242847,317863;249620,314284;253437,312310;257378,310212;264766,305770;270676,301205;281759,292567;284837,290099;287792,287508;292225,283436;294072,280351;296726,277914;296747,277761;294196,280104;292348,283189;287916,287261;284960,289852;281882,292320;270800,300958;264889,305524;257501,309966;253560,312063;249743,314038;242971,317616;217235,327364;179309,333657;176477,333657;176107,332670;173152,332547;170443,333657;162562,333781;156775,333534;153943,333287;151110,332794;152817,330970;152465,331066;146109,329886;145815,329956;133625,327734;128823,326747;124636,326007;119587,323662;113307,321318;106781,318727;107889,317863;112445,318727;114416,320454;121188,322428;134610,325883;137935,326500;141506,327117;145446,327981;149788,328922;150125,328845;154189,329462;154312,329215;160222,329462;161208,329585;170320,329585;176969,329832;184850,329215;185835,329215;186204,330202;193962,329215;199134,327981;202089,327488;203936,327241;208000,326254;211324,325513;214649,324650;220747,323592;221545,323292;215142,324403;211817,325267;208492,326007;204429,326994;202582,327241;199626,327734;191622,328475;186204,328968;185219,328968;177339,329585;170689,329338;161577,329338;160592,329215;156775,327611;154681,328968;154676,328979;156405,327858;160223,329462;154312,329215;154359,329185;150495,328598;145939,327611;141998,326747;138427,326130;135103,325513;121681,322058;114908,320084;112938,318356;108382,317493;101609,314038;99639,314161;92620,310583;91389,308362;91635,308238;95945,310583;100255,312927;101486,312187;96438,308855;92251,307004;86463,303673;81538,300464;73780,297133;70825,294665;71441,294418;74396,295282;68239,288865;64791,286027;61590,283189;57526,279858;51616,273318;51210,272048;50015,270850;45951,266408;45459,264186;43858,261965;43667,261666;41765,260361;38071,255055;35977,250120;35731,250120;32899,244690;30190,239261;27358,232968;24772,226551;27358,230870;29944,236299;30806,239261;31162,239784;30723,237500;29580,235420;27719,231226;25511,227538;22802,220135;20481,212545;19719,210333;16399,197056;14931,187417;14921,187682;15044,189656;15660,194222;16398,198911;15167,194839;14305,189656;13320,189656;12704,184968;11842,182006;11104,179168;9010,176947;8395,176947;7779,173862;7533,169913;8025,164361;8271,162386;8691,161032;8487,157944;8764,153379;9257,152453;9257,151898;8271,153749;7410,152515;5809,150294;5516,148536;5439,148690;4947,153625;4577,158561;4208,162386;4208,170284;4331,174356;4577,178428;3469,182253;3223,182253;2484,174849;2484,167199;3100,161276;4207,162386;3223,161153;2977,156710;3223,149924;3346,148073;3715,144988;5193,139435;5929,135746;5686,134870;4824,139805;3346,145358;2977,148443;2853,150294;2607,157080;2853,161523;2238,167446;2238,175096;2977,182500;3223,182500;4824,189533;5686,195333;7533,201256;10442,213992;10696,216433;11227,216433;13936,222973;14921,226305;13074,223466;11104,219024;10981,220258;9909,216930;9133,217050;8271,214212;5316,207425;3469,201379;3346,196320;2484,190397;1868,184474;514,180155;1376,157204;2238,151281;1499,148073;2977,139188;3346,137091;4331,129934;6917,124751;6301,131785;6917,130579;7286,127697;7410,124504;8518,120432;10242,114263;12335,107970;12492,107793;13443,102787;14798,99209;16399,96247;19600,90077;22186,84525;25880,77368;28589,74283;30806,69964;32653,67250;34623,66263;35115,65522;37086,61574;40903,57131;41007,58988;40728,59768;44720,55651;46690,53059;49276,50592;49499,50840;49399,50715;52601,47507;55802,44545;59250,40843;64053,37265;69224,33440;72316,31278;74396,29368;78090,27147;82031,25049;82552,24780;83893,23460;86094,21841;88511,20607;90220,20212;90527,19990;124020,6416;125263,6146;128699,4936;131070,4457;132306,4447;132763,4319;160838,617;168811,586;177339,740;177497,860;181648,370;185466,987;189283,1727;191252,2176;189160,1604;185342,864;181525,247;18152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002E6AC8">
      <w:rPr>
        <w:noProof/>
      </w:rPr>
      <mc:AlternateContent>
        <mc:Choice Requires="wps">
          <w:drawing>
            <wp:anchor distT="0" distB="0" distL="114300" distR="114300" simplePos="0" relativeHeight="251661824" behindDoc="1" locked="0" layoutInCell="1" allowOverlap="1" wp14:anchorId="465E8D46" wp14:editId="2080A3FC">
              <wp:simplePos x="0" y="0"/>
              <wp:positionH relativeFrom="column">
                <wp:posOffset>6844030</wp:posOffset>
              </wp:positionH>
              <wp:positionV relativeFrom="paragraph">
                <wp:posOffset>8188325</wp:posOffset>
              </wp:positionV>
              <wp:extent cx="687070" cy="678180"/>
              <wp:effectExtent l="0" t="0" r="0" b="7620"/>
              <wp:wrapNone/>
              <wp:docPr id="4" name="Freeform: Shap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flipV="1">
                        <a:off x="0" y="0"/>
                        <a:ext cx="687070" cy="67818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6000"/>
                        </a:schemeClr>
                      </a:solidFill>
                      <a:ln w="9525" cap="flat">
                        <a:noFill/>
                        <a:prstDash val="solid"/>
                        <a:miter/>
                      </a:ln>
                    </wps:spPr>
                    <wps:bodyPr rtlCol="0" anchor="ctr"/>
                  </wps:wsp>
                </a:graphicData>
              </a:graphic>
            </wp:anchor>
          </w:drawing>
        </mc:Choice>
        <mc:Fallback>
          <w:pict>
            <v:shape w14:anchorId="098FCD2C" id="Freeform: Shape 10" o:spid="_x0000_s1026" alt="&quot;&quot;" style="position:absolute;margin-left:538.9pt;margin-top:644.75pt;width:54.1pt;height:53.4pt;rotation:180;flip:x y;z-index:-251654656;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3644f"/>
              <v:stroke joinstyle="miter"/>
              <v:path arrowok="t" o:connecttype="custom" o:connectlocs="373541,674502;370330,676231;370522,676314;400240,656946;389858,659418;374285,661396;373544,659418;384420,658429;400240,656946;427245,654357;426611,654537;426936,654473;233512,650641;244511,653484;249208,653731;262309,660160;268241,661396;268612,661520;269972,660160;275163,661644;280354,662880;290582,665259;290736,665105;302601,667083;308286,668072;313971,668567;325589,669061;341409,668814;342096,668814;343634,667948;347094,666836;350617,666774;353027,667083;353676,668814;359206,668814;357476,671286;356488,672523;353274,674006;347341,674006;339679,673512;323117,673017;310758,672028;299881,670545;289005,668814;272444,666341;259590,662138;259739,662030;252174,659666;245500,656699;237837,654226;229927,651506;233512,650641;379019,645340;375242,645916;349123,647236;357723,648292;359948,647797;375274,646067;377796,645576;402486,641757;389658,643716;394060,643841;400394,642667;449312,641186;409079,651903;429439,647365;191366,636177;219793,648292;229927,651506;237590,654226;245253,656698;251927,659665;250444,660902;246489,660160;232399,654968;225478,652248;218557,649281;209411,646067;201501,642605;195321,639391;191366,636177;202984,629996;216579,636919;214849,637908;199029,630243;202984,629996;152805,613182;169614,622578;173074,626534;165164,622331;159232,618622;152805,613182;182280,606838;182282,606908;183117,607919;183209,607496;543270,590608;542373,590682;527541,601314;512957,609226;502575,615408;496890,617880;490958,620353;483789,624061;478351,627276;470441,630490;462284,633457;460059,635682;456598,636919;447947,638402;436823,641864;426689,645078;415565,648292;401723,651754;382195,654968;381701,655710;372312,658058;372555,658182;382982,655575;383184,654968;402712,651754;416554,648292;427678,645078;437812,641864;448936,638402;457587,636919;451731,640434;451902,640380;458082,636671;461542,635435;461773,635371;463273,633704;471430,630737;479340,627523;484778,624309;491946,620600;497879,618127;501947,616358;504059,614913;514441,608732;529025,600820;119392,587189;120331,587994;120651,588157;544929,580734;544845,580792;544845,580863;545237,580919;545339,580792;550270,577043;548810,578052;548552,578320;549553,577679;99209,564589;108545,575584;101142,566699;567771,564582;567749,564590;567586,565710;563631,570161;558934,575353;559217,575288;563631,570408;567586,565957;567771,564582;123370,559014;123859,559611;123884,559529;86806,553347;93233,557551;93548,557923;96477,558571;103120,564721;112266,572139;116221,577578;118446,580298;127839,588210;125120,590435;116372,580713;115974,580792;124252,589993;125120,590435;127839,588210;151322,606754;146625,608237;148355,609474;141434,609721;136985,606754;132783,603540;122401,594886;112760,586232;103862,577578;99660,573375;95705,568924;97188,566946;102131,571397;107570,575600;114244,582770;114811,583257;107570,575600;102379,571397;97435,566946;91997,560270;86806,553347;631360,514035;631235,514088;628535,520570;628765,483059;622214,492524;619001,498458;615788,503897;608125,514035;601451,524172;595518,532331;595024,532634;594619,533234;595271,532826;601203,524667;607878,514529;615540,504392;618754,498952;621967,493018;628641,483376;654349,479667;651135,489310;645450,499694;639765,510326;634574,517002;638034,510079;641001,503156;643225,499447;646192,494502;648911,489557;654349,479667;638349,458473;632349,469035;632239,469289;638282,458650;641640,434550;634428,454258;619259,485274;617038,488786;617023,488815;611832,497716;606641,507359;600709,514777;595765,523183;566597,556067;556957,564227;556032,564930;555633,565334;551602,568621;548305,572386;536193,581534;534295,582734;529140,586937;528396,587421;527294,588457;517654,594886;508013,600820;506910,601379;500383,605620;498359,606641;496396,607990;489722,611699;483486,614145;469587,621157;436980,633322;414258,639166;432621,635682;436082,634940;447205,630984;454127,628759;465250,623072;477857,618622;485933,615454;489474,613430;492688,612441;497137,609968;498306,609155;501340,606259;508013,602303;515606,598580;518395,596864;528036,590435;532238,586479;536935,583512;549047,574364;557698,566205;567338,558045;596507,525161;600521,518335;600709,517743;607136,507853;609113,504886;611743,501238;612574,499694;617765,490793;627900,469777;637787,447277;640692,438128;668685,412662;667944,413156;667944,413156;671020,398008;670932,398446;671652,399310;673877,401783;675360,400794;675397,400604;674371,401288;671899,399063;668817,369921;668644,369931;668332,369948;668438,371124;668191,377305;667203,381014;661270,390409;659787,398569;658304,401288;655832,413156;653113,422552;650147,431700;648416,438870;646439,446288;648016,443834;649405,438623;650641,431205;653607,422057;656326,412662;658798,400794;660281,398074;661764,389915;667697,380519;663742,399557;660776,415381;654102,435656;652781,437710;652217,440787;650394,446041;643473,461123;640259,469035;638282,473238;635810,477689;629136,489557;621967,501178;612821,516755;602686,532084;596013,540738;588844,549144;586372,552606;583653,556067;579451,559529;572578,567140;572777,567935;565608,575353;557945,580792;551766,585737;545912,590017;546822,589941;553249,585243;559429,580298;567091,574858;574260,567441;574013,566452;580934,558787;585136,555326;587855,551864;590327,548403;597496,539996;604170,531342;614304,516013;623450,500436;630619,488815;637293,476947;639765,472497;641742,468293;644956,460381;651877,445299;654596,435162;661270,414887;664236,399063;668191,380025;669083,376680;668438,376563;668685,370382;674124,364695;671245,376692;671246,376692;674124,364695;676348,362223;674865,365437;674526,372174;674371,378541;671899,386149;671899,387018;674865,378541;675360,365437;676512,362939;665719,351591;664100,355420;663495,360986;662715,358386;662430,358753;663248,361481;662753,365437;663742,368651;664508,368609;663989,366920;664483,362964;665719,351591;686483,344915;686978,345162;686730,355547;686978,362717;686236,375821;685494,383239;683270,394118;682528,403266;678820,420079;675360,434667;669180,437387;669674,435903;670663,425519;674371,414640;677337,412909;677337,412909;680551,394118;682281,385217;683764,376069;685000,367415;685494,359256;685742,352333;686236,348624;686483,344915;34814,230273;34937,230335;34949,230300;49728,194834;44290,204971;39840,208680;39830,208917;39399,218382;39412,218359;39840,208927;44290,205218;49728,195081;49913,195204;50006,195019;52694,173323;49233,175795;44042,186674;45230,187625;45268,187458;44290,186674;49480,175795;52545,173606;71727,159230;71415,159480;70090,164576;69255,167142;46514,208680;43301,218817;40334,229202;33907,250960;29705,265795;27728,276921;26739,282608;25997,288295;23773,303624;23031,313020;24267,322910;24846,317521;24762,315739;25750,305355;27975,290025;29739,287907;32302,270756;32177,267773;34619,260770;36072,254891;35638,255905;34155,255410;30447,266042;30694,271976;28964,283350;28717,285328;26245,288295;26986,282608;27975,276921;29952,265795;34155,250960;40582,229202;43548,218817;46761,208680;69502,167142;71727,159230;76177,134505;76177,134505;77412,135494;77412,135493;120718,99303;120671,99341;120526,99504;118508,101620;117997,102363;117664,102740;116221,104834;101143,122636;96940,127582;92738,132774;74157,153317;92985,132527;97187,127334;101390,122389;116468,104587;117997,102363;120526,99504;126993,82253;124860,82997;123273,83586;122895,84065;120176,86538;113255,90988;108558,96181;104109,101373;101143,104093;101042,103966;98238,107338;93480,113241;85817,121647;87053,123131;87077,123110;86064,121895;93727,113488;101390,104093;104356,101373;108805,96181;113502,90988;120423,86538;123142,84065;126109,82953;127045,82662;485025,37582;497632,43269;503070,47719;490958,41785;485025,37582;443992,19533;453879,21758;467722,28681;443992,19533;295185,17895;289994,18544;278871,20027;267994,22500;263298,23983;257860,25467;245960,27805;243770,28681;228692,33873;213860,39807;203478,44505;196557,47225;179501,55137;171344,60329;163434,65521;150827,74917;138962,84312;127607,94221;128580,95439;130991,93785;133042,92256;140445,85796;152310,76400;164917,67005;172827,61812;180984,56620;198040,48708;204714,45247;215096,40549;229927,34615;245006,29423;251340,28178;254399,27132;296045,18146;383586,12579;388869,13104;396038,15577;390599,14835;379229,12610;383586,12579;412352,10632;422486,11373;434846,16318;419520,13599;412352,10632;329668,10570;301117,12115;281342,14835;271949,17307;263792,20274;252421,21758;209411,38324;193838,45247;189141,46977;184939,49203;177029,53406;164670,59834;155277,67252;128086,88516;122404,93458;116845,98535;116962,98653;74199,148845;65547,160713;61592,167883;57637,174559;50222,188405;42155,201120;42065,201509;39346,208927;37368,212388;36874,212883;34680,220177;34155,224504;33660,230685;30200,240822;26986,250960;23526,265795;21548,279394;20312,292992;22042,283597;22203,282821;22537,279146;24514,265548;25133,265754;25187,265524;24515,265300;27975,250465;31188,240328;34633,230237;34402,230191;34896,224009;37615,212388;39593,208927;39659,208746;42312,201509;50469,188652;57885,174806;61840,168131;65795,160960;74446,149092;117210,98900;128580,88516;155771,67252;165164,59835;177524,53406;185434,49203;189636,46978;194332,45247;209905,38324;252916,21758;264287,20275;272444,17308;281837,14835;301612,12115;330162,10663;353110,11433;364398,0;376015,742;387880,1978;395790,3956;400981,6429;407408,5192;417048,7418;422981,9148;422734,9396;422486,11126;412352,10385;408891,9396;405431,8654;398756,7170;392083,5687;385161,4698;377499,4698;371319,4698;361679,4698;361226,4553;356982,6676;358465,9148;373296,12115;366696,12230;366808,12239;373791,12115;379723,12857;391094,15082;396532,15824;405678,17802;415071,19780;424217,22005;433363,24725;437812,25961;442262,27445;442319,27497;445510,28047;453242,30922;454322,32558;454621,32637;461542,35357;467475,37829;473407,40549;477857,43022;480823,44505;484036,46236;494913,52417;508755,61318;515924,66263;516131,66411;519795,68638;659293,331069;659188,333138;662012,333541;664730,335519;665967,342195;670663,350107;672641,350287;672641,348377;674650,342793;674618,341701;676595,335025;679315,335025;683517,332305;684011,343184;682775,348377;681292,353322;680550,361481;680303,365684;679809,369887;678755,370590;678820,370876;679830,370203;680303,366179;680550,361975;681292,353816;682775,348871;684011,343679;685989,345162;685742,348871;685247,352580;685000,359503;684505,367662;683270,376316;681787,385464;680056,394365;676843,413156;673877,414887;670169,425766;669180,436151;668685,437634;664483,449008;663247,449997;658057,462112;663495,449997;664730,449008;656820,471508;652618,473733;651747,475477;651877,475711;652866,473733;657068,471508;654102,479914;648663,489804;645944,494749;642978,499694;640753,503403;637540,510573;634079,517496;628641,524914;623203,531837;623430,531370;617270,539749;603922,554337;601294,558381;603922,554584;617270,539996;607136,555325;601914,560796;597722,563878;597495,564227;594875,566243;594776,566946;583159,578814;570799,590188;570228,590603;566103,595875;556215,603292;546974,610225;546941,610265;556215,603540;566103,596122;557945,604281;551302,608608;546707,610550;546575,610710;541631,613924;539768,614788;535081,618591;530508,621836;523586,626287;521362,626534;518889,627633;518505,627925;521609,626781;523834,626534;514935,633210;509250,636177;503564,638897;499549,639499;498868,639886;480081,648045;479123,648263;473407,652001;476621,652990;464756,658182;465744,654721;461789,656204;458082,657440;450419,659913;449395,658684;445722,659418;441273,660407;432127,662633;431825,662773;440531,660654;444981,659665;448688,658924;450172,660160;457834,657687;461542,656451;465497,654968;464508,658429;454127,663374;453618,663232;446464,666094;440531,667825;431633,670050;427956,669741;420265,671238;420015,671781;399498,675737;394801,674500;390846,674500;383925,676726;377746,677220;371566,677467;370894,677180;365263,678178;358465,676973;358712,676726;359948,674995;354263,674253;356982,672770;365139,672522;373049,672275;384420,672522;392330,671781;407161,668566;417048,666341;424464,666094;424980,665854;417790,666094;407903,668319;393071,671534;385161,672275;373791,672028;365881,672275;357723,672523;357971,671534;359701,669061;435835,656451;487497,636919;501092,629748;508755,625792;516665,621589;531496,612688;543361,603540;565608,586232;571788,581287;577720,576095;586619,567935;590327,561754;595653,556871;595696,556564;590574,561260;586866,567441;577968,575600;572035,580792;565856,585737;543609,603045;531744,612193;516912,621094;509002,625298;501340,629254;487744,636424;436082,655957;359948,668567;354263,668567;353521,666589;347589,666341;342151,668567;326331,668814;314713,668319;309027,667825;303342,666836;306767,663182;306061,663374;293301,661011;292713,661149;268242,656699;258601,654721;250197,653237;240062,648539;227456,643842;214355,638649;216579,636919;225725,638649;229680,642111;243276,646067;270219,652990;276893,654226;284062,655462;291972,657193;300688,659078;301365,658924;309522,660160;309769,659666;321634,660160;323611,660407;341903,660407;355251,660902;371071,659666;373049,659666;373791,661644;389363,659666;399745,657193;405678,656204;409386,655710;417543,653732;424217,652248;430891,650517;443133,648398;444734,647798;431880,650023;425206,651754;418532,653237;410374,655215;406667,655710;400734,656699;384667,658182;373791,659171;371813,659171;355993,660407;342645,659913;324353,659913;322376,659666;314713,656451;310511,659171;310500,659192;313971,656946;321634,660160;309769,659665;309863,659605;302106,658429;292960,656451;285050,654721;277882,653484;271208,652248;244264,645325;230669,641369;226714,637908;217568,636177;203973,629254;200018,629501;185928,622331;183456,617880;183950,617633;192602,622331;201254,627029;203725,625545;193591,618869;185187,615160;173569,608485;163681,602056;148108,595380;142176,590435;143412,589941;149344,591671;136985,578814;130064,573128;123637,567441;115480,560765;103615,547661;102801,545116;100401,542716;92244,533815;91255,529364;88042,524914;87659,524313;83839,521699;76424,511068;72222,501178;71727,501178;66042,490299;60604,479420;54918,466810;49728,453953;54918,462606;60110,473486;61840,479420;62555,480469;61675,475891;59379,471724;55643,463320;51211,455931;45772,441096;41113,425888;39584,421455;32920,394851;29973,375538;29952,376069;30200,380025;31436,389173;32919,398569;30447,390409;28717,380025;26739,380025;25503,370629;23773,364695;22290,359008;18087,354558;16852,354558;15616,348377;15121,340464;16110,329338;16604,325382;17446,322669;17037,316481;17593,307333;18582,305479;18582,304366;16604,308075;14874,305602;11661,301152;11073,297628;10919,297937;9930,307827;9189,317717;8447,325382;8447,341206;8694,349366;9189,357525;6964,365190;6470,365190;4987,350355;4987,335025;6222,323157;8446,325381;6470,322910;5975,314009;6470,300410;6717,296701;7458,290520;10425,279394;11903,272002;11413,270245;9683,280135;6717,291262;5975,297443;5728,301152;5234,314750;5728,323651;4492,335519;4492,350849;5975,365684;6470,365684;9683,379778;11413,391398;15121,403266;20961,428787;21471,433678;22537,433678;27975,446782;29953,453458;26245,447771;22290,438870;22043,441343;19892,434675;18335,434914;16604,429228;10672,415629;6964,403514;6717,393376;4987,381508;3751,369640;1032,360986;2762,314998;4492,303130;3009,296701;5975,278899;6717,274696;8694,260355;13885,249971;12649,264064;13885,261648;14627,255874;14874,249476;17099,241317;20559,228954;24762,216344;25076,215990;26986,205960;29705,198790;32919,192856;39346,180493;44537,169367;51952,155026;57390,148845;61840,140191;65548,134752;69503,132774;70491,131290;74446,123378;82109,114477;82318,118197;81759,119761;89772,111510;93727,106318;98918,101373;99365,101870;99165,101620;105592,95192;112019,89257;118940,81840;128580,74670;138962,67005;145170,62673;149344,58845;156760,54395;164670,50192;165717,49653;168409,47009;172827,43763;177678,41291;181110,40501;181726,40054;248961,12857;251455,12314;258354,9890;263112,8932;265594,8911;266511,8654;322870,1236;338875,1174;355993,1483;356312,1722;364645,742;372308,1978;379970,3461;383924,4360;379723,3214;372060,1731;364398,495;36439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002E6AC8">
      <w:rPr>
        <w:noProof/>
      </w:rPr>
      <mc:AlternateContent>
        <mc:Choice Requires="wps">
          <w:drawing>
            <wp:anchor distT="0" distB="0" distL="114300" distR="114300" simplePos="0" relativeHeight="251649536" behindDoc="1" locked="0" layoutInCell="1" allowOverlap="1" wp14:anchorId="2DBA1B29" wp14:editId="743C86D7">
              <wp:simplePos x="0" y="0"/>
              <wp:positionH relativeFrom="column">
                <wp:posOffset>5759450</wp:posOffset>
              </wp:positionH>
              <wp:positionV relativeFrom="paragraph">
                <wp:posOffset>8339455</wp:posOffset>
              </wp:positionV>
              <wp:extent cx="1696720" cy="1674495"/>
              <wp:effectExtent l="0" t="0" r="0" b="1905"/>
              <wp:wrapNone/>
              <wp:docPr id="11" name="Freeform: Shape 10">
                <a:extLst xmlns:a="http://schemas.openxmlformats.org/drawingml/2006/main">
                  <a:ext uri="{FF2B5EF4-FFF2-40B4-BE49-F238E27FC236}">
                    <a16:creationId xmlns:a16="http://schemas.microsoft.com/office/drawing/2014/main" id="{BCD5F0C6-A186-42F4-87B6-BFBFEC77A6D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1696720" cy="167449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000"/>
                        </a:schemeClr>
                      </a:solidFill>
                    </wps:spPr>
                    <wps:bodyPr rtlCol="0" anchor="ctr"/>
                  </wps:wsp>
                </a:graphicData>
              </a:graphic>
            </wp:anchor>
          </w:drawing>
        </mc:Choice>
        <mc:Fallback>
          <w:pict>
            <v:shape w14:anchorId="7EB9FD23" id="Freeform: Shape 10" o:spid="_x0000_s1026" alt="&quot;&quot;" style="position:absolute;margin-left:453.5pt;margin-top:656.65pt;width:133.6pt;height:131.85pt;rotation:180;z-index:-251666944;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22460,1665414;914530,1669684;915005,1669887;988393,1622065;962755,1628170;924297,1633054;922466,1628170;949325,1625728;988393,1622065;1055082,1615675;1053516,1616117;1054319,1615961;576657,1606498;603821,1613519;615419,1614129;647772,1630002;662422,1633054;663339,1633360;666696,1630002;679514,1633665;692334,1636717;717592,1642592;717972,1642212;747272,1647096;761312,1649538;775352,1650759;804042,1651980;843110,1651369;844805,1651369;848604,1649232;857150,1646485;865848,1646332;871800,1647095;873402,1651369;887061,1651369;882788,1657474;880346,1660527;872410,1664189;857760,1664189;838837,1662968;797938,1661748;767416,1659306;740557,1655643;713698,1651369;672800,1645264;641058,1634886;641425,1634619;622745,1628781;606263,1621455;587340,1615350;567806,1608635;576657,1606498;935988,1593409;926661,1594833;862160,1598090;883398,1600698;888892,1599477;926739,1595204;932967,1593993;993939,1584564;962261,1589399;973132,1589709;988774,1586810;1109576,1583152;1010221,1609613;1060500,1598409;472579,1570785;542778,1600698;567806,1608635;586729,1615350;605653,1621455;622134,1628781;618471,1631833;608704,1630002;573910,1617182;556818,1610466;539726,1603140;517140,1595204;497606,1586657;482346,1578721;472579,1570785;501269,1555523;534843,1572616;530570,1575058;491502,1556133;501269,1555523;377352,1514009;418861,1537208;427407,1546976;407873,1536597;393223,1527440;377352,1514009;450140,1498344;450146,1498518;452207,1501014;452434,1499968;1341607,1458270;1339390,1458455;1302764,1484706;1266748,1504242;1241110,1519504;1227071,1525608;1212420,1531713;1194718,1540871;1181288,1548807;1161754,1556744;1141610,1564069;1136116,1569564;1127570,1572616;1106205,1576279;1078736,1584826;1053708,1592762;1026239,1600699;992055,1609246;943831,1617182;942610,1619013;919424,1624811;920025,1625118;945773,1618680;946273,1617182;994497,1609246;1028681,1600699;1056150,1592762;1081178,1584826;1108647,1576279;1130013,1572616;1115549,1581295;1115972,1581163;1131233,1572005;1139779,1568953;1140349,1568796;1144052,1564680;1164197,1557354;1183730,1549418;1197160,1541481;1214862,1532324;1229512,1526219;1239559,1521851;1244773,1518283;1270412,1503021;1306427,1483485;294839,1449828;297157,1451816;297948,1452219;1345704,1433891;1345494,1434035;1345494,1434210;1346464,1434348;1346715,1434035;1358892,1424778;1355287,1427268;1354650,1427930;1357121,1426349;244997,1394028;268052,1421176;249771,1399237;1402112,1394010;1402057,1394030;1401654,1396796;1391887,1407785;1380288,1420605;1380988,1420444;1391887,1408395;1401654,1397406;1402112,1394010;304661,1380263;305870,1381735;305931,1381533;214367,1366271;230238,1376649;231018,1377567;238250,1379168;254655,1394353;277241,1412668;287008,1426099;292502,1432814;315698,1452350;308983,1457844;287381,1433839;286398,1434035;306841,1456752;308983,1457844;315699,1452350;373689,1498136;362091,1501799;366364,1504852;349272,1505462;338284,1498136;327907,1490200;302269,1468833;278462,1447466;256486,1426099;246109,1415721;236343,1404732;240005,1399848;252214,1410837;265643,1421215;282125,1438919;283525,1440121;265643,1421215;252824,1410837;240615,1399848;227186,1383364;214367,1366271;1559145,1269204;1558835,1269336;1552168,1285339;1552736,1192722;1536559,1216091;1528623,1230743;1520688,1244173;1501764,1269204;1485283,1294233;1470633,1314380;1469411,1315126;1468411,1316608;1470022,1315601;1484672,1295455;1501154,1270425;1520077,1245395;1528013,1231964;1535948,1217312;1552430,1193503;1615915,1184346;1607979,1208155;1593940,1233795;1579899,1260047;1567081,1276529;1575627,1259436;1582952,1242342;1588445,1233185;1595771,1220975;1602486,1208766;1615915,1184346;1576403,1132015;1561586,1158095;1561314,1158722;1576237,1132454;1584530,1072948;1566721,1121609;1529260,1198190;1523775,1206862;1523740,1206934;1510920,1228911;1498102,1252721;1483451,1271035;1471243,1291792;1399212,1372987;1375405,1393133;1373121,1394870;1372136,1395867;1362180,1403983;1354040,1413279;1324129,1435867;1319442,1438828;1306712,1449207;1304874,1450401;1302153,1452961;1278347,1468833;1254540,1483485;1251815,1484866;1235695,1495337;1230699,1497858;1225850,1501189;1209368,1510347;1193968,1516387;1159646,1533700;1079123,1563736;1023011,1578165;1068359,1569564;1076905,1567732;1104374,1557964;1121466,1552470;1148936,1538428;1180067,1527440;1200013,1519617;1208758,1514620;1216692,1512178;1227681,1506073;1230568,1504066;1238058,1496916;1254540,1487148;1273290,1477956;1280178,1473717;1303985,1457844;1314362,1448076;1325960,1440750;1355871,1418163;1377236,1398016;1401043,1377870;1473074,1296675;1482987,1279822;1483451,1278361;1499323,1253941;1504206,1246615;1510699,1237608;1512752,1233795;1525571,1211818;1550599,1159926;1575016,1104372;1582189,1081784;1651319,1018904;1649488,1020125;1649488,1020125;1657085,982722;1656866,983802;1658645,985937;1664139,992042;1667801,989600;1667894,989132;1665360,990821;1659255,985326;1651644,913373;1651218,913397;1650446,913440;1650709,916342;1650099,931604;1647657,940761;1633007,963960;1629345,984106;1625682,990821;1619578,1020125;1612863,1043323;1605537,1065912;1601265,1083615;1596381,1101930;1600276,1095872;1603706,1083005;1606758,1064690;1614083,1042102;1620798,1018904;1626903,989600;1630565,982885;1634228,962739;1648878,939540;1639111,986547;1631786,1025619;1615304,1075679;1612044,1080751;1610650,1088347;1606148,1101320;1589056,1138559;1581120,1158095;1576237,1168473;1570132,1179462;1553651,1208766;1535948,1237458;1513363,1275919;1488335,1313770;1471854,1335136;1454151,1355893;1448046,1364440;1441332,1372987;1430954,1381533;1413982,1400327;1414472,1402290;1396770,1420605;1377847,1434035;1362586,1446245;1348129,1456811;1350378,1456624;1366249,1445024;1381510,1432814;1400433,1419384;1418136,1401069;1417525,1398627;1434617,1379702;1444995,1371155;1451709,1362609;1457813,1354062;1475516,1333305;1491997,1311938;1517025,1274087;1539611,1235627;1557314,1206934;1573795,1177630;1579899,1166642;1584783,1156264;1592719,1136728;1609811,1099488;1616525,1074458;1633007,1024398;1640332,985327;1650099,938319;1652301,930062;1650709,929772;1651319,914511;1664749,900469;1657641,930090;1657642,930090;1664749,900470;1670243,894364;1666580,902301;1665742,918936;1665360,934656;1659255,953441;1659255,955587;1666580,934656;1667801,902300;1670647,896134;1643994,868113;1639995,877569;1638501,891312;1636575,884892;1635871,885798;1637891,892533;1636670,902301;1639111,910237;1641004,910132;1639722,905963;1640942,896195;1643994,868113;1695271,851630;1696492,852240;1695881,877881;1696492,895585;1694660,927941;1692829,946255;1687335,973117;1685504,995705;1676347,1037218;1667801,1073237;1652541,1079952;1653762,1076289;1656203,1050649;1665360,1023788;1672685,1019514;1672685,1019514;1680621,973117;1684893,951139;1688556,928551;1691608,907184;1692829,887038;1693439,869945;1694660,860787;1695271,851630;85974,568568;86277,568719;86306,568634;122803,481064;109373,506094;98385,515252;98359,515836;97297,539207;97327,539151;98385,515862;109373,506704;122803,481674;123260,481980;123489,481522;130127,427952;121581,434056;108762,460918;111695,463264;111790,462852;109373,460918;122192,434056;129759,428651;177131,393154;176360,393771;173087,406356;171026,412690;114867,515252;106931,540281;99606,565922;83734,619645;73357,656274;68474,683746;66032,697787;64201,711829;58707,749679;56875,772877;59928,797297;61358,783991;61149,779592;63590,753952;69084,716102;73441,710872;79769,668525;79462,661158;85492,643867;89081,629351;88008,631854;84345,630633;75188,656885;75799,671536;71526,699619;70916,704503;64811,711829;66642,697787;69084,683746;73967,656274;84345,619645;100216,565922;107541,540281;115477,515252;171636,412690;177131,393154;188119,332105;188118,332105;191170,334547;191170,334547;298114,245189;297996,245282;297640,245685;292655,250910;291394,252744;290571,253674;287008,258847;249772,302802;239394,315012;229017,327832;183130,378554;229628,327221;240005,314401;250382,302191;287618,258236;291394,252744;297640,245685;313609,203091;308341,204927;304422,206382;303490,207565;296775,213670;279683,224659;268085,237479;257097,250299;249772,257015;249523,256704;242599,265028;230848,279603;211925,300360;214977,304022;215036,303971;212535,300970;231459,280214;250382,257015;257707,250300;268695,237479;280293,224659;297385,213671;304100,207566;311425,204819;313737,204101;1197770,92794;1228902,106835;1242331,117824;1212420,103172;1197770,92794;1096439,48228;1120856,53722;1155040,70816;1096439,48228;728960,44184;716141,45786;688671,49449;661812,55554;650214,59217;636785,62880;607398,68653;601990,70817;564754,83636;528128,98288;502490,109888;485398,116603;443278,136138;423134,148959;403600,161779;372468,184977;343168,208176;315125,232642;317529,235648;323481,231566;328547,227789;346830,211839;376131,188640;407262,165442;426796,152621;446941,139801;489060,120266;505542,111719;531180,100119;567806,85468;605042,72648;620684,69575;628239,66993;731084,44804;947265,31058;960312,32356;978015,38460;964586,36629;936506,31135;947265,31058;1018303,26251;1043331,28082;1073852,40292;1036006,33577;1018303,26251;814115,26098;743610,29914;694775,36629;671579,42733;651435,50059;623355,53722;517140,94625;478683,111719;467085,115992;456708,121487;437174,131865;406652,147737;383456,166052;316309,218554;302276,230757;288548,243293;288839,243584;183235,367513;161869,396816;152103,414521;142336,431004;124023,465191;104103,496584;103879,497547;97164,515862;92280,524409;91060,525630;85642,543639;84345,554323;83124,569585;74578,594615;66642,619645;58096,656274;53213,689851;50161,723428;54434,700229;54830,698315;55655,689240;60538,655664;62067,656174;62200,655607;60539,655053;69085,618424;77020,593393;85527,568478;84956,568364;86177,553102;92891,524409;97775,515862;97939,515416;104490,497547;124634,465802;142946,431614;152713,415132;162480,397427;183846,368124;289450,244195;317529,218555;384677,166053;407873,147738;438395,131865;457928,121487;468306,115993;479904,111719;518361,94625;624576,53723;652656,50060;672800,42734;695996,36629;744831,29914;815336,26327;872005,28229;899880,0;928570,1831;957871,4884;977404,9768;990224,15873;1006095,12820;1029901,18315;1044552,22588;1043942,23199;1043331,27472;1018303,25640;1009757,23199;1001211,21367;984729,17704;968248,14041;951156,11599;932233,11599;916972,11599;893166,11599;892047,11242;881567,16483;885230,22588;921855,29914;905557,30198;905832,30219;923076,29914;937727,31745;965806,37239;979236,39071;1001822,43955;1025019,48839;1047604,54333;1070190,61049;1081178,64101;1092166,67764;1092307,67893;1100187,69252;1119282,76348;1121949,80390;1122687,80584;1139779,87299;1154430,93404;1169080,100120;1180068,106225;1187393,109888;1195328,114161;1222187,129423;1256371,151401;1274074,163611;1274587,163977;1283633,169473;1628124,817443;1627866,822552;1634838,823548;1641552,828431;1644605,844914;1656203,864450;1661087,864894;1661087,860177;1666049,846391;1665970,843694;1670853,827211;1677568,827211;1687945,820495;1689166,847357;1686114,860177;1682452,872387;1680620,892533;1680010,902911;1678789,913290;1676186,915025;1676347,915731;1678841,914068;1680010,904132;1680620,893754;1682452,873608;1686114,861398;1689166,848578;1694049,852241;1693439,861398;1692219,870555;1691608,887649;1690387,907795;1687335,929162;1683672,951750;1679399,973728;1671464,1020125;1664139,1024398;1654982,1051260;1652540,1076900;1651319,1080563;1640942,1108646;1637890,1111088;1625071,1141001;1638501,1111088;1641552,1108646;1622019,1164200;1611642,1169694;1609490,1174000;1609811,1174578;1612252,1169694;1622629,1164200;1615304,1184956;1601875,1209376;1595160,1221586;1587835,1233795;1582341,1242952;1574406,1260657;1565860,1277750;1552430,1296065;1539001,1313159;1539560,1312006;1524350,1332694;1491387,1368713;1484897,1378699;1491387,1369324;1524350,1333304;1499323,1371155;1486427,1384662;1476075,1392273;1475515,1393133;1469043,1398112;1468801,1399848;1440110,1429151;1409589,1457234;1408178,1458258;1397991,1471275;1373574,1489589;1350753,1506707;1350671,1506806;1373574,1490200;1397991,1471886;1377847,1492031;1361442,1502715;1350093,1507509;1349767,1507905;1337558,1515841;1332958,1517973;1321383,1527364;1310089,1535376;1292997,1546365;1287504,1546976;1281397,1549690;1280448,1550411;1288114,1547586;1293608,1546976;1271632,1563459;1257592,1570785;1243553,1577500;1233636,1578988;1231954,1579942;1185561,1600088;1183196,1600626;1169080,1609856;1177015,1612298;1147715,1625118;1150156,1616571;1140390,1620234;1131233,1623286;1112310,1629391;1109781,1626357;1100711,1628170;1089723,1630612;1067138,1636107;1066393,1636453;1087893,1631222;1098880,1628781;1108036,1626949;1111699,1630002;1130623,1623897;1139779,1620845;1149546,1617182;1147104,1625728;1121466,1637938;1120209,1637586;1102543,1644653;1087893,1648927;1065917,1654421;1056837,1653658;1037846,1657354;1037226,1658695;986561,1668463;974963,1665410;965196,1665410;948104,1670904;932843,1672125;917582,1672736;915924,1672025;902017,1674491;885230,1671515;885840,1670904;888892,1666631;874853,1664800;881567,1661137;901712,1660526;921245,1659916;949325,1660526;968858,1658695;1005484,1650758;1029901,1645264;1048214,1644653;1049488,1644062;1031733,1644654;1007316,1650148;970690,1658085;951156,1659916;923076,1659306;903543,1659916;883398,1660527;884009,1658085;888282,1651980;1076294,1620845;1203874,1572616;1237448,1554912;1256371,1545144;1275905,1534766;1312531,1512789;1341832,1490200;1396770,1447466;1412031,1435256;1426681,1422436;1448657,1402290;1457813,1387028;1470966,1374970;1471072,1374213;1458424,1385807;1449267,1401069;1427292,1421215;1412641,1434035;1397381,1446245;1342442,1488979;1313142,1511568;1276516,1533545;1256982,1543923;1238058,1553691;1204485,1571395;1076905,1619624;888892,1650759;874853,1650759;873021,1645875;858371,1645264;844941,1650759;805874,1651369;777184,1650148;763144,1648927;749104,1646485;757562,1637463;755818,1637938;724308,1632102;722855,1632444;662423,1621455;638616,1616571;617861,1612908;592834,1601309;561702,1589710;529349,1576889;534843,1572616;557429,1576889;567196,1585436;600769,1595204;667306,1612298;683788,1615350;701490,1618403;721024,1622676;742550,1627331;744220,1626949;764364,1630002;764975,1628781;794275,1630002;799159,1630612;844331,1630612;877294,1631833;916361,1628781;921245,1628781;923076,1633665;961533,1628781;987171,1622676;1001822,1620234;1010978,1619013;1031122,1614129;1047604,1610467;1064085,1606193;1094317,1600960;1098270,1599478;1066528,1604972;1050046,1609246;1033565,1612908;1013420,1617792;1004264,1619013;989614,1621455;949935,1625118;923076,1627560;918193,1627560;879125,1630612;846162,1629391;800990,1629391;796107,1628781;777184,1620845;766806,1627560;766780,1627613;775352,1622065;794276,1630002;764975,1628781;765206,1628631;746052,1625728;723466,1620845;703932,1616571;686229,1613519;669748,1610467;603211,1593373;569638,1583605;559871,1575058;537284,1570785;503711,1553691;493944,1554302;459149,1536597;453045,1525608;454266,1524998;475631,1536597;496996,1548197;503100,1544534;478073,1528050;457318,1518893;428628,1502410;404211,1486537;365754,1470054;351103,1457845;354155,1456624;368806,1460897;338284,1429151;321192,1415110;305321,1401069;285177,1384586;255876,1352230;253866,1345946;247940,1340020;227797,1318043;225355,1307054;217419,1296065;216474,1294583;207041,1288128;188728,1261878;178351,1237458;177131,1237458;163091,1210597;149661,1183735;135621,1152601;122803,1120855;135621,1142222;148441,1169084;152713,1183735;154480,1186325;152306,1175022;146637,1164734;137410,1143983;126464,1125739;113035,1089109;101529,1051560;97752,1040615;81296,974927;74019,927241;73967,928551;74578,938319;77630,960908;81293,984106;75188,963960;70916,938319;66032,938319;62980,915121;58707,900469;55044,886428;44667,875439;41615,875439;38563,860177;37342,840641;39783,813170;41004,803402;43083,796702;42073,781424;43446,758836;45888,754258;45888,751510;41004,760668;36732,754563;28796,743574;27346,734875;26965,735637;24523,760057;22691,784476;20860,803402;20860,842472;21470,862619;22691,882765;17198,901690;15977,901690;12314,865061;12314,827211;15366,797907;20858,803399;15977,797297;14756,775319;15977,741742;16587,732585;18419,717323;25744,689851;29394,671601;28186,667263;23912,691682;16587,719155;14756,734416;14145,743574;12924,777151;14145,799128;11093,828431;11093,866282;14756,902911;15977,902911;23912,937709;28186,966402;37342,995705;51763,1058719;53022,1070795;55655,1070795;69085,1103151;73968,1119634;64811,1105593;55044,1083615;54434,1089720;49123,1073256;45278,1073848;41004,1059807;26354,1026229;17198,996316;16587,971286;12314,941982;9262,912679;2547,891312;6820,777761;11093,748458;7431,732585;14756,688630;16587,678252;21470,642843;34290,617203;31237,652001;34289,646036;36121,631778;36732,615982;42225,595835;50771,565311;61149,534176;61926,533302;66643,508536;73357,490831;81293,476180;97164,445655;109983,418184;128296,382775;141726,367513;152713,346146;161870,332715;171637,327832;174079,324169;183846,304633;202769,282655;203284,291841;201903,295702;221692,275330;231459,262510;244278,250300;245383,251527;244889,250910;260760,235037;276631,220386;293723,202071;317529,184367;343168,165442;358497,154747;368806,145295;387119,134307;406652,123929;409238,122599;415885,116069;426797,108056;438777,101951;447252,100000;448772,98898;614809,31745;620969,30405;638005,24419;649756,22053;655883,22001;658150,21367;797328,3052;836853,2900;879125,3662;879912,4253;900491,1831;919414,4883;938337,8546;948100,10766;937727,7936;918803,4273;899880,1221;89988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3EB420" w14:textId="7657834B" w:rsidR="002E6AC8" w:rsidRDefault="00FC4326" w:rsidP="002E6AC8">
    <w:pPr>
      <w:pStyle w:val="Header"/>
      <w:rPr>
        <w:noProof/>
      </w:rPr>
    </w:pPr>
    <w:r>
      <w:rPr>
        <w:noProof/>
      </w:rPr>
      <mc:AlternateContent>
        <mc:Choice Requires="wps">
          <w:drawing>
            <wp:anchor distT="45720" distB="45720" distL="114300" distR="114300" simplePos="0" relativeHeight="251671040" behindDoc="0" locked="0" layoutInCell="1" allowOverlap="1" wp14:anchorId="5E6C9766" wp14:editId="57BD1384">
              <wp:simplePos x="0" y="0"/>
              <wp:positionH relativeFrom="column">
                <wp:posOffset>323850</wp:posOffset>
              </wp:positionH>
              <wp:positionV relativeFrom="paragraph">
                <wp:posOffset>-88900</wp:posOffset>
              </wp:positionV>
              <wp:extent cx="1768475" cy="1422400"/>
              <wp:effectExtent l="0" t="0" r="0" b="63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1422400"/>
                      </a:xfrm>
                      <a:prstGeom prst="rect">
                        <a:avLst/>
                      </a:prstGeom>
                      <a:noFill/>
                      <a:ln w="9525">
                        <a:noFill/>
                        <a:miter lim="800000"/>
                        <a:headEnd/>
                        <a:tailEnd/>
                      </a:ln>
                    </wps:spPr>
                    <wps:txbx>
                      <w:txbxContent>
                        <w:p w14:paraId="2F59EBD0" w14:textId="77777777" w:rsidR="002E6AC8" w:rsidRPr="00684110" w:rsidRDefault="002E6AC8" w:rsidP="002E6AC8">
                          <w:pPr>
                            <w:rPr>
                              <w:rFonts w:ascii="Felix Titling" w:hAnsi="Felix Titling"/>
                              <w:b/>
                              <w:bCs/>
                              <w:color w:val="FFFFFF" w:themeColor="background1"/>
                              <w:sz w:val="36"/>
                              <w:szCs w:val="36"/>
                            </w:rPr>
                          </w:pPr>
                          <w:r w:rsidRPr="00684110">
                            <w:rPr>
                              <w:rFonts w:ascii="Felix Titling" w:hAnsi="Felix Titling"/>
                              <w:b/>
                              <w:bCs/>
                              <w:color w:val="FFFFFF" w:themeColor="background1"/>
                              <w:sz w:val="36"/>
                              <w:szCs w:val="36"/>
                            </w:rPr>
                            <w:t>Greater</w:t>
                          </w:r>
                          <w:r w:rsidRPr="00684110">
                            <w:rPr>
                              <w:rFonts w:ascii="Felix Titling" w:hAnsi="Felix Titling"/>
                              <w:b/>
                              <w:bCs/>
                              <w:color w:val="FFFFFF" w:themeColor="background1"/>
                              <w:sz w:val="36"/>
                              <w:szCs w:val="36"/>
                            </w:rPr>
                            <w:br/>
                            <w:t>Pittsburgh</w:t>
                          </w:r>
                          <w:r w:rsidRPr="00684110">
                            <w:rPr>
                              <w:rFonts w:ascii="Felix Titling" w:hAnsi="Felix Titling"/>
                              <w:b/>
                              <w:bCs/>
                              <w:color w:val="FFFFFF" w:themeColor="background1"/>
                              <w:sz w:val="36"/>
                              <w:szCs w:val="36"/>
                            </w:rPr>
                            <w:br/>
                            <w:t>Masonic</w:t>
                          </w:r>
                          <w:r w:rsidRPr="00684110">
                            <w:rPr>
                              <w:rFonts w:ascii="Felix Titling" w:hAnsi="Felix Titling"/>
                              <w:b/>
                              <w:bCs/>
                              <w:color w:val="FFFFFF" w:themeColor="background1"/>
                              <w:sz w:val="36"/>
                              <w:szCs w:val="36"/>
                            </w:rPr>
                            <w:br/>
                            <w:t xml:space="preserve">Center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6C9766" id="_x0000_t202" coordsize="21600,21600" o:spt="202" path="m,l,21600r21600,l21600,xe">
              <v:stroke joinstyle="miter"/>
              <v:path gradientshapeok="t" o:connecttype="rect"/>
            </v:shapetype>
            <v:shape id="_x0000_s1027" type="#_x0000_t202" style="position:absolute;margin-left:25.5pt;margin-top:-7pt;width:139.25pt;height:112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" filled="f" stroked="f">
              <v:textbox>
                <w:txbxContent>
                  <w:p w14:paraId="2F59EBD0" w14:textId="77777777" w:rsidR="002E6AC8" w:rsidRPr="00684110" w:rsidRDefault="002E6AC8" w:rsidP="002E6AC8">
                    <w:pPr>
                      <w:rPr>
                        <w:rFonts w:ascii="Felix Titling" w:hAnsi="Felix Titling"/>
                        <w:b/>
                        <w:bCs/>
                        <w:color w:val="FFFFFF" w:themeColor="background1"/>
                        <w:sz w:val="36"/>
                        <w:szCs w:val="36"/>
                      </w:rPr>
                    </w:pPr>
                    <w:r w:rsidRPr="00684110">
                      <w:rPr>
                        <w:rFonts w:ascii="Felix Titling" w:hAnsi="Felix Titling"/>
                        <w:b/>
                        <w:bCs/>
                        <w:color w:val="FFFFFF" w:themeColor="background1"/>
                        <w:sz w:val="36"/>
                        <w:szCs w:val="36"/>
                      </w:rPr>
                      <w:t>Greater</w:t>
                    </w:r>
                    <w:r w:rsidRPr="00684110">
                      <w:rPr>
                        <w:rFonts w:ascii="Felix Titling" w:hAnsi="Felix Titling"/>
                        <w:b/>
                        <w:bCs/>
                        <w:color w:val="FFFFFF" w:themeColor="background1"/>
                        <w:sz w:val="36"/>
                        <w:szCs w:val="36"/>
                      </w:rPr>
                      <w:br/>
                      <w:t>Pittsburgh</w:t>
                    </w:r>
                    <w:r w:rsidRPr="00684110">
                      <w:rPr>
                        <w:rFonts w:ascii="Felix Titling" w:hAnsi="Felix Titling"/>
                        <w:b/>
                        <w:bCs/>
                        <w:color w:val="FFFFFF" w:themeColor="background1"/>
                        <w:sz w:val="36"/>
                        <w:szCs w:val="36"/>
                      </w:rPr>
                      <w:br/>
                      <w:t>Masonic</w:t>
                    </w:r>
                    <w:r w:rsidRPr="00684110">
                      <w:rPr>
                        <w:rFonts w:ascii="Felix Titling" w:hAnsi="Felix Titling"/>
                        <w:b/>
                        <w:bCs/>
                        <w:color w:val="FFFFFF" w:themeColor="background1"/>
                        <w:sz w:val="36"/>
                        <w:szCs w:val="36"/>
                      </w:rPr>
                      <w:br/>
                      <w:t xml:space="preserve">Center </w:t>
                    </w:r>
                  </w:p>
                </w:txbxContent>
              </v:textbox>
              <w10:wrap type="square"/>
            </v:shape>
          </w:pict>
        </mc:Fallback>
      </mc:AlternateContent>
    </w:r>
    <w:r w:rsidR="002E6AC8">
      <w:rPr>
        <w:noProof/>
      </w:rPr>
      <mc:AlternateContent>
        <mc:Choice Requires="wps">
          <w:drawing>
            <wp:anchor distT="45720" distB="45720" distL="114300" distR="114300" simplePos="0" relativeHeight="251674112" behindDoc="0" locked="0" layoutInCell="1" allowOverlap="1" wp14:anchorId="4100D4E8" wp14:editId="3E7872AF">
              <wp:simplePos x="0" y="0"/>
              <wp:positionH relativeFrom="column">
                <wp:posOffset>2202815</wp:posOffset>
              </wp:positionH>
              <wp:positionV relativeFrom="paragraph">
                <wp:posOffset>857885</wp:posOffset>
              </wp:positionV>
              <wp:extent cx="4733290" cy="823595"/>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290" cy="823595"/>
                      </a:xfrm>
                      <a:prstGeom prst="rect">
                        <a:avLst/>
                      </a:prstGeom>
                      <a:noFill/>
                      <a:ln w="9525">
                        <a:noFill/>
                        <a:miter lim="800000"/>
                        <a:headEnd/>
                        <a:tailEnd/>
                      </a:ln>
                    </wps:spPr>
                    <wps:txbx>
                      <w:txbxContent>
                        <w:p w14:paraId="029BC270" w14:textId="7DE8CA29" w:rsidR="00710415" w:rsidRDefault="002E6AC8" w:rsidP="002E6AC8">
                          <w:pPr>
                            <w:jc w:val="center"/>
                            <w:rPr>
                              <w:rFonts w:ascii="Felix Titling" w:hAnsi="Felix Titling"/>
                              <w:b/>
                              <w:bCs/>
                              <w:sz w:val="36"/>
                              <w:szCs w:val="36"/>
                            </w:rPr>
                          </w:pPr>
                          <w:r>
                            <w:rPr>
                              <w:rFonts w:ascii="Felix Titling" w:hAnsi="Felix Titling"/>
                              <w:b/>
                              <w:bCs/>
                              <w:sz w:val="36"/>
                              <w:szCs w:val="36"/>
                            </w:rPr>
                            <w:t>CATERER</w:t>
                          </w:r>
                          <w:r w:rsidR="00710415">
                            <w:rPr>
                              <w:rFonts w:ascii="Felix Titling" w:hAnsi="Felix Titling"/>
                              <w:b/>
                              <w:bCs/>
                              <w:sz w:val="36"/>
                              <w:szCs w:val="36"/>
                            </w:rPr>
                            <w:t>/</w:t>
                          </w:r>
                          <w:r w:rsidR="001F5634">
                            <w:rPr>
                              <w:rFonts w:ascii="Felix Titling" w:hAnsi="Felix Titling"/>
                              <w:b/>
                              <w:bCs/>
                              <w:sz w:val="36"/>
                              <w:szCs w:val="36"/>
                            </w:rPr>
                            <w:t xml:space="preserve"> KITC</w:t>
                          </w:r>
                          <w:r w:rsidR="0096629F">
                            <w:rPr>
                              <w:rFonts w:ascii="Felix Titling" w:hAnsi="Felix Titling"/>
                              <w:b/>
                              <w:bCs/>
                              <w:sz w:val="36"/>
                              <w:szCs w:val="36"/>
                            </w:rPr>
                            <w:t xml:space="preserve">HEN </w:t>
                          </w:r>
                          <w:r w:rsidR="00710415">
                            <w:rPr>
                              <w:rFonts w:ascii="Felix Titling" w:hAnsi="Felix Titling"/>
                              <w:b/>
                              <w:bCs/>
                              <w:sz w:val="36"/>
                              <w:szCs w:val="36"/>
                            </w:rPr>
                            <w:t>User</w:t>
                          </w:r>
                          <w:r>
                            <w:rPr>
                              <w:rFonts w:ascii="Felix Titling" w:hAnsi="Felix Titling"/>
                              <w:b/>
                              <w:bCs/>
                              <w:sz w:val="36"/>
                              <w:szCs w:val="36"/>
                            </w:rPr>
                            <w:t xml:space="preserve"> </w:t>
                          </w:r>
                        </w:p>
                        <w:p w14:paraId="5EE1272D" w14:textId="3878853A" w:rsidR="002E6AC8" w:rsidRPr="005F2CC1" w:rsidRDefault="002E6AC8" w:rsidP="002E6AC8">
                          <w:pPr>
                            <w:jc w:val="center"/>
                            <w:rPr>
                              <w:rFonts w:ascii="Felix Titling" w:hAnsi="Felix Titling"/>
                              <w:b/>
                              <w:bCs/>
                              <w:sz w:val="36"/>
                              <w:szCs w:val="36"/>
                            </w:rPr>
                          </w:pPr>
                          <w:r>
                            <w:rPr>
                              <w:rFonts w:ascii="Felix Titling" w:hAnsi="Felix Titling"/>
                              <w:b/>
                              <w:bCs/>
                              <w:sz w:val="36"/>
                              <w:szCs w:val="36"/>
                            </w:rPr>
                            <w:t>Kitchen USAGE AGREEMENT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0D4E8" id="_x0000_s1028" type="#_x0000_t202" style="position:absolute;margin-left:173.45pt;margin-top:67.55pt;width:372.7pt;height:64.8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" filled="f" stroked="f">
              <v:textbox>
                <w:txbxContent>
                  <w:p w14:paraId="029BC270" w14:textId="7DE8CA29" w:rsidR="00710415" w:rsidRDefault="002E6AC8" w:rsidP="002E6AC8">
                    <w:pPr>
                      <w:jc w:val="center"/>
                      <w:rPr>
                        <w:rFonts w:ascii="Felix Titling" w:hAnsi="Felix Titling"/>
                        <w:b/>
                        <w:bCs/>
                        <w:sz w:val="36"/>
                        <w:szCs w:val="36"/>
                      </w:rPr>
                    </w:pPr>
                    <w:r>
                      <w:rPr>
                        <w:rFonts w:ascii="Felix Titling" w:hAnsi="Felix Titling"/>
                        <w:b/>
                        <w:bCs/>
                        <w:sz w:val="36"/>
                        <w:szCs w:val="36"/>
                      </w:rPr>
                      <w:t>CATERER</w:t>
                    </w:r>
                    <w:r w:rsidR="00710415">
                      <w:rPr>
                        <w:rFonts w:ascii="Felix Titling" w:hAnsi="Felix Titling"/>
                        <w:b/>
                        <w:bCs/>
                        <w:sz w:val="36"/>
                        <w:szCs w:val="36"/>
                      </w:rPr>
                      <w:t>/</w:t>
                    </w:r>
                    <w:r w:rsidR="001F5634">
                      <w:rPr>
                        <w:rFonts w:ascii="Felix Titling" w:hAnsi="Felix Titling"/>
                        <w:b/>
                        <w:bCs/>
                        <w:sz w:val="36"/>
                        <w:szCs w:val="36"/>
                      </w:rPr>
                      <w:t xml:space="preserve"> KITC</w:t>
                    </w:r>
                    <w:r w:rsidR="0096629F">
                      <w:rPr>
                        <w:rFonts w:ascii="Felix Titling" w:hAnsi="Felix Titling"/>
                        <w:b/>
                        <w:bCs/>
                        <w:sz w:val="36"/>
                        <w:szCs w:val="36"/>
                      </w:rPr>
                      <w:t xml:space="preserve">HEN </w:t>
                    </w:r>
                    <w:r w:rsidR="00710415">
                      <w:rPr>
                        <w:rFonts w:ascii="Felix Titling" w:hAnsi="Felix Titling"/>
                        <w:b/>
                        <w:bCs/>
                        <w:sz w:val="36"/>
                        <w:szCs w:val="36"/>
                      </w:rPr>
                      <w:t>User</w:t>
                    </w:r>
                    <w:r>
                      <w:rPr>
                        <w:rFonts w:ascii="Felix Titling" w:hAnsi="Felix Titling"/>
                        <w:b/>
                        <w:bCs/>
                        <w:sz w:val="36"/>
                        <w:szCs w:val="36"/>
                      </w:rPr>
                      <w:t xml:space="preserve"> </w:t>
                    </w:r>
                  </w:p>
                  <w:p w14:paraId="5EE1272D" w14:textId="3878853A" w:rsidR="002E6AC8" w:rsidRPr="005F2CC1" w:rsidRDefault="002E6AC8" w:rsidP="002E6AC8">
                    <w:pPr>
                      <w:jc w:val="center"/>
                      <w:rPr>
                        <w:rFonts w:ascii="Felix Titling" w:hAnsi="Felix Titling"/>
                        <w:b/>
                        <w:bCs/>
                        <w:sz w:val="36"/>
                        <w:szCs w:val="36"/>
                      </w:rPr>
                    </w:pPr>
                    <w:r>
                      <w:rPr>
                        <w:rFonts w:ascii="Felix Titling" w:hAnsi="Felix Titling"/>
                        <w:b/>
                        <w:bCs/>
                        <w:sz w:val="36"/>
                        <w:szCs w:val="36"/>
                      </w:rPr>
                      <w:t>Kitchen USAGE AGREEMENT</w:t>
                    </w:r>
                  </w:p>
                </w:txbxContent>
              </v:textbox>
              <w10:wrap type="square"/>
            </v:shape>
          </w:pict>
        </mc:Fallback>
      </mc:AlternateContent>
    </w:r>
    <w:r w:rsidR="002E6AC8">
      <w:rPr>
        <w:noProof/>
      </w:rPr>
      <mc:AlternateContent>
        <mc:Choice Requires="wpg">
          <w:drawing>
            <wp:anchor distT="0" distB="0" distL="114300" distR="114300" simplePos="0" relativeHeight="251667968" behindDoc="1" locked="0" layoutInCell="1" allowOverlap="1" wp14:anchorId="1B41F412" wp14:editId="4C3D128E">
              <wp:simplePos x="0" y="0"/>
              <mc:AlternateContent>
                <mc:Choice Requires="wp14">
                  <wp:positionH relativeFrom="page">
                    <wp14:pctPosHOffset>-3200</wp14:pctPosHOffset>
                  </wp:positionH>
                </mc:Choice>
                <mc:Fallback>
                  <wp:positionH relativeFrom="page">
                    <wp:posOffset>-248285</wp:posOffset>
                  </wp:positionH>
                </mc:Fallback>
              </mc:AlternateContent>
              <mc:AlternateContent>
                <mc:Choice Requires="wp14">
                  <wp:positionV relativeFrom="page">
                    <wp14:pctPosVOffset>-13200</wp14:pctPosVOffset>
                  </wp:positionV>
                </mc:Choice>
                <mc:Fallback>
                  <wp:positionV relativeFrom="page">
                    <wp:posOffset>-1327150</wp:posOffset>
                  </wp:positionV>
                </mc:Fallback>
              </mc:AlternateContent>
              <wp:extent cx="8132725" cy="12165650"/>
              <wp:effectExtent l="0" t="0" r="0" b="0"/>
              <wp:wrapNone/>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32725" cy="12165650"/>
                        <a:chOff x="0" y="0"/>
                        <a:chExt cx="8132725" cy="12165650"/>
                      </a:xfrm>
                    </wpg:grpSpPr>
                    <wps:wsp>
                      <wps:cNvPr id="18" name="Freeform: Shape 10">
                        <a:extLst>
                          <a:ext uri="{C183D7F6-B498-43B3-948B-1728B52AA6E4}">
                            <adec:decorative xmlns:adec="http://schemas.microsoft.com/office/drawing/2017/decorative" val="1"/>
                          </a:ext>
                        </a:extLst>
                      </wps:cNvPr>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20" name="Freeform: Shape 18">
                        <a:extLst>
                          <a:ext uri="{C183D7F6-B498-43B3-948B-1728B52AA6E4}">
                            <adec:decorative xmlns:adec="http://schemas.microsoft.com/office/drawing/2017/decorative" val="1"/>
                          </a:ext>
                        </a:extLst>
                      </wps:cNvPr>
                      <wps:cNvSpPr>
                        <a:spLocks noChangeAspect="1"/>
                      </wps:cNvSpPr>
                      <wps:spPr>
                        <a:xfrm>
                          <a:off x="292231" y="443059"/>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1" name="Rectangle 21">
                        <a:extLst>
                          <a:ext uri="{C183D7F6-B498-43B3-948B-1728B52AA6E4}">
                            <adec:decorative xmlns:adec="http://schemas.microsoft.com/office/drawing/2017/decorative" val="1"/>
                          </a:ext>
                        </a:extLst>
                      </wps:cNvPr>
                      <wps:cNvSpPr/>
                      <wps:spPr>
                        <a:xfrm flipV="1">
                          <a:off x="2394408" y="1216057"/>
                          <a:ext cx="5614690" cy="4571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reeform: Shape 10">
                        <a:extLst>
                          <a:ext uri="{C183D7F6-B498-43B3-948B-1728B52AA6E4}">
                            <adec:decorative xmlns:adec="http://schemas.microsoft.com/office/drawing/2017/decorative" val="1"/>
                          </a:ext>
                        </a:extLst>
                      </wps:cNvPr>
                      <wps:cNvSpPr/>
                      <wps:spPr>
                        <a:xfrm rot="10800000" flipH="1" flipV="1">
                          <a:off x="5910607" y="9973558"/>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20000"/>
                              </a:schemeClr>
                            </a:gs>
                            <a:gs pos="100000">
                              <a:schemeClr val="accent2">
                                <a:alpha val="25000"/>
                              </a:schemeClr>
                            </a:gs>
                          </a:gsLst>
                          <a:path path="circle">
                            <a:fillToRect l="100000" b="100000"/>
                          </a:path>
                        </a:gradFill>
                        <a:ln w="9525" cap="flat">
                          <a:noFill/>
                          <a:prstDash val="solid"/>
                          <a:miter/>
                        </a:ln>
                      </wps:spPr>
                      <wps:bodyPr rtlCol="0" anchor="ctr"/>
                    </wps:wsp>
                    <wps:wsp>
                      <wps:cNvPr id="23" name="Freeform: Shape 10">
                        <a:extLst>
                          <a:ext uri="{C183D7F6-B498-43B3-948B-1728B52AA6E4}">
                            <adec:decorative xmlns:adec="http://schemas.microsoft.com/office/drawing/2017/decorative" val="1"/>
                          </a:ext>
                        </a:extLst>
                      </wps:cNvPr>
                      <wps:cNvSpPr/>
                      <wps:spPr>
                        <a:xfrm rot="10800000" flipH="1" flipV="1">
                          <a:off x="518474" y="2969443"/>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24" name="Freeform: Shape 10">
                        <a:extLst>
                          <a:ext uri="{C183D7F6-B498-43B3-948B-1728B52AA6E4}">
                            <adec:decorative xmlns:adec="http://schemas.microsoft.com/office/drawing/2017/decorative" val="1"/>
                          </a:ext>
                        </a:extLst>
                      </wps:cNvPr>
                      <wps:cNvSpPr/>
                      <wps:spPr>
                        <a:xfrm rot="10800000">
                          <a:off x="6155703" y="10275216"/>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000"/>
                          </a:schemeClr>
                        </a:solidFill>
                      </wps:spPr>
                      <wps:bodyPr rtlCol="0" anchor="ctr"/>
                    </wps:wsp>
                    <wps:wsp>
                      <wps:cNvPr id="25" name="Freeform: Shape 10">
                        <a:extLst>
                          <a:ext uri="{C183D7F6-B498-43B3-948B-1728B52AA6E4}">
                            <adec:decorative xmlns:adec="http://schemas.microsoft.com/office/drawing/2017/decorative" val="1"/>
                          </a:ext>
                        </a:extLst>
                      </wps:cNvPr>
                      <wps:cNvSpPr/>
                      <wps:spPr>
                        <a:xfrm rot="10800000" flipH="1" flipV="1">
                          <a:off x="7239786" y="10124387"/>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6000"/>
                          </a:schemeClr>
                        </a:solidFill>
                        <a:ln w="9525" cap="flat">
                          <a:noFill/>
                          <a:prstDash val="solid"/>
                          <a:miter/>
                        </a:ln>
                      </wps:spPr>
                      <wps:bodyPr rtlCol="0" anchor="ctr"/>
                    </wps:wsp>
                    <wps:wsp>
                      <wps:cNvPr id="26" name="Freeform: Shape 10">
                        <a:extLst>
                          <a:ext uri="{C183D7F6-B498-43B3-948B-1728B52AA6E4}">
                            <adec:decorative xmlns:adec="http://schemas.microsoft.com/office/drawing/2017/decorative" val="1"/>
                          </a:ext>
                        </a:extLst>
                      </wps:cNvPr>
                      <wps:cNvSpPr/>
                      <wps:spPr>
                        <a:xfrm rot="10800000" flipH="1" flipV="1">
                          <a:off x="6900421" y="9822729"/>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4000"/>
                          </a:schemeClr>
                        </a:solidFill>
                        <a:ln w="9525" cap="flat">
                          <a:noFill/>
                          <a:prstDash val="solid"/>
                          <a:miter/>
                        </a:ln>
                      </wps:spPr>
                      <wps:bodyPr rtlCol="0" anchor="ctr"/>
                    </wps:wsp>
                    <wps:wsp>
                      <wps:cNvPr id="27" name="Freeform: Shape 10">
                        <a:extLst>
                          <a:ext uri="{C183D7F6-B498-43B3-948B-1728B52AA6E4}">
                            <adec:decorative xmlns:adec="http://schemas.microsoft.com/office/drawing/2017/decorative" val="1"/>
                          </a:ext>
                        </a:extLst>
                      </wps:cNvPr>
                      <wps:cNvSpPr/>
                      <wps:spPr>
                        <a:xfrm rot="10800000" flipH="1" flipV="1">
                          <a:off x="3591612" y="1480008"/>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0000"/>
                          </a:schemeClr>
                        </a:solidFill>
                        <a:ln w="9525" cap="flat">
                          <a:noFill/>
                          <a:prstDash val="solid"/>
                          <a:miter/>
                        </a:ln>
                      </wps:spPr>
                      <wps:bodyPr rtlCol="0" anchor="ctr"/>
                    </wps:wsp>
                    <wps:wsp>
                      <wps:cNvPr id="28" name="Freeform: Shape 10">
                        <a:extLst>
                          <a:ext uri="{C183D7F6-B498-43B3-948B-1728B52AA6E4}">
                            <adec:decorative xmlns:adec="http://schemas.microsoft.com/office/drawing/2017/decorative" val="1"/>
                          </a:ext>
                        </a:extLst>
                      </wps:cNvPr>
                      <wps:cNvSpPr/>
                      <wps:spPr>
                        <a:xfrm rot="10800000" flipH="1" flipV="1">
                          <a:off x="3629320" y="2187018"/>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g:wgp>
                </a:graphicData>
              </a:graphic>
              <wp14:sizeRelH relativeFrom="page">
                <wp14:pctWidth>104600</wp14:pctWidth>
              </wp14:sizeRelH>
              <wp14:sizeRelV relativeFrom="page">
                <wp14:pctHeight>121000</wp14:pctHeight>
              </wp14:sizeRelV>
            </wp:anchor>
          </w:drawing>
        </mc:Choice>
        <mc:Fallback>
          <w:pict>
            <v:group w14:anchorId="274C0576" id="Group 17" o:spid="_x0000_s1026" alt="&quot;&quot;" style="position:absolute;margin-left:0;margin-top:0;width:640.35pt;height:957.95pt;z-index:-251648512;mso-width-percent:1046;mso-height-percent:1210;mso-left-percent:-32;mso-top-percent:-132;mso-position-horizontal-relative:page;mso-position-vertical-relative:page;mso-width-percent:1046;mso-height-percent:1210;mso-left-percent:-32;mso-top-percent:-132" coordsize="81327,1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">
              <v:shape id="Freeform: Shape 10" o:spid="_x0000_s1027" alt="&quot;&quot;" style="position:absolute;width:40644;height:3624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alt="&quot;&quot;" style="position:absolute;left:2922;top:4430;width:32268;height:28772;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1" o:spid="_x0000_s1029" alt="&quot;&quot;" style="position:absolute;left:23944;top:12160;width:56146;height:45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" fillcolor="#2c567a [3204]" stroked="f" strokeweight="2pt"/>
              <v:shape id="Freeform: Shape 10" o:spid="_x0000_s1030" alt="&quot;&quot;" style="position:absolute;left:59106;top:99735;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color2="#0072c7 [3205]"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alt="&quot;&quot;" style="position:absolute;left:5184;top:29694;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RZtwwAAANsAAAAPAAAAZHJzL2Rvd25yZXYueG1sRI9La8JA&#10;FIX3gv9huEJ3OtGC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zNEWb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alt="&quot;&quot;" style="position:absolute;left:61557;top:102752;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alt="&quot;&quot;" style="position:absolute;left:72397;top:101243;width:6877;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alt="&quot;&quot;" style="position:absolute;left:69004;top:98227;width:3429;height:338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alt="&quot;&quot;" style="position:absolute;left:35916;top:14800;width:6546;height:646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alt="&quot;&quot;" style="position:absolute;left:36293;top:21870;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2E6AC8">
      <w:rPr>
        <w:noProof/>
      </w:rPr>
      <w:t xml:space="preserve">GP </w:t>
    </w:r>
  </w:p>
  <w:tbl>
    <w:tblPr>
      <w:tblW w:w="0" w:type="auto"/>
      <w:jc w:val="right"/>
      <w:tblLook w:val="0600" w:firstRow="0" w:lastRow="0" w:firstColumn="0" w:lastColumn="0" w:noHBand="1" w:noVBand="1"/>
    </w:tblPr>
    <w:tblGrid>
      <w:gridCol w:w="432"/>
      <w:gridCol w:w="3888"/>
    </w:tblGrid>
    <w:tr w:rsidR="002E6AC8" w:rsidRPr="00812880" w14:paraId="6FD9CF3A" w14:textId="77777777" w:rsidTr="00C01CD7">
      <w:trPr>
        <w:jc w:val="right"/>
      </w:trPr>
      <w:tc>
        <w:tcPr>
          <w:tcW w:w="432" w:type="dxa"/>
          <w:vAlign w:val="bottom"/>
        </w:tcPr>
        <w:p w14:paraId="319126FD" w14:textId="77777777" w:rsidR="002E6AC8" w:rsidRPr="00812880" w:rsidRDefault="002E6AC8" w:rsidP="002E6AC8">
          <w:pPr>
            <w:pStyle w:val="Header"/>
          </w:pPr>
          <w:r w:rsidRPr="00812880">
            <w:rPr>
              <w:noProof/>
            </w:rPr>
            <w:drawing>
              <wp:inline distT="0" distB="0" distL="0" distR="0" wp14:anchorId="5DFDBE61" wp14:editId="6A7D858C">
                <wp:extent cx="137160" cy="137160"/>
                <wp:effectExtent l="0" t="0" r="0" b="0"/>
                <wp:docPr id="883062894" name="Graphic 883062894"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me.svg"/>
                        <pic:cNvPicPr/>
                      </pic:nvPicPr>
                      <pic:blipFill>
                        <a:blip r:embed="rId1">
                          <a:extLst>
                            <a:ext uri="{96DAC541-7B7A-43D3-8B79-37D633B846F1}">
                              <asvg:svgBlip xmlns:asvg="http://schemas.microsoft.com/office/drawing/2016/SVG/main" r:embed="rId2"/>
                            </a:ext>
                          </a:extLst>
                        </a:blip>
                        <a:stretch>
                          <a:fillRect/>
                        </a:stretch>
                      </pic:blipFill>
                      <pic:spPr>
                        <a:xfrm>
                          <a:off x="0" y="0"/>
                          <a:ext cx="137160" cy="137160"/>
                        </a:xfrm>
                        <a:prstGeom prst="rect">
                          <a:avLst/>
                        </a:prstGeom>
                      </pic:spPr>
                    </pic:pic>
                  </a:graphicData>
                </a:graphic>
              </wp:inline>
            </w:drawing>
          </w:r>
        </w:p>
      </w:tc>
      <w:tc>
        <w:tcPr>
          <w:tcW w:w="3888" w:type="dxa"/>
          <w:vAlign w:val="bottom"/>
        </w:tcPr>
        <w:p w14:paraId="289178F3" w14:textId="77777777" w:rsidR="002E6AC8" w:rsidRPr="00812880" w:rsidRDefault="002E6AC8" w:rsidP="002E6AC8">
          <w:pPr>
            <w:pStyle w:val="Header"/>
            <w:ind w:right="-585"/>
          </w:pPr>
          <w:r w:rsidRPr="002000C2">
            <w:rPr>
              <w:b/>
              <w:bCs/>
            </w:rPr>
            <w:t>Address:</w:t>
          </w:r>
          <w:r>
            <w:t xml:space="preserve"> </w:t>
          </w:r>
          <w:r w:rsidRPr="005F2CC1">
            <w:t>3579 Masonic Way Pittsburgh, PA. 15237</w:t>
          </w:r>
        </w:p>
      </w:tc>
    </w:tr>
    <w:tr w:rsidR="002E6AC8" w:rsidRPr="00812880" w14:paraId="56DFD50D" w14:textId="77777777" w:rsidTr="00C01CD7">
      <w:trPr>
        <w:jc w:val="right"/>
      </w:trPr>
      <w:tc>
        <w:tcPr>
          <w:tcW w:w="432" w:type="dxa"/>
          <w:vAlign w:val="bottom"/>
        </w:tcPr>
        <w:p w14:paraId="11EFD2D1" w14:textId="77777777" w:rsidR="002E6AC8" w:rsidRPr="00812880" w:rsidRDefault="002E6AC8" w:rsidP="002E6AC8">
          <w:pPr>
            <w:pStyle w:val="Header"/>
          </w:pPr>
          <w:r w:rsidRPr="00812880">
            <w:rPr>
              <w:noProof/>
            </w:rPr>
            <w:drawing>
              <wp:inline distT="0" distB="0" distL="0" distR="0" wp14:anchorId="6C7944CB" wp14:editId="03510008">
                <wp:extent cx="137160" cy="137160"/>
                <wp:effectExtent l="0" t="0" r="0" b="0"/>
                <wp:docPr id="545607015" name="Graphic 545607015" descr="Speaker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Speaker phone with solid fill"/>
                        <pic:cNvPicPr/>
                      </pic:nvPicPr>
                      <pic:blipFill>
                        <a:blip r:embed="rId3">
                          <a:extLst>
                            <a:ext uri="{96DAC541-7B7A-43D3-8B79-37D633B846F1}">
                              <asvg:svgBlip xmlns:asvg="http://schemas.microsoft.com/office/drawing/2016/SVG/main" r:embed="rId4"/>
                            </a:ext>
                          </a:extLst>
                        </a:blip>
                        <a:stretch>
                          <a:fillRect/>
                        </a:stretch>
                      </pic:blipFill>
                      <pic:spPr>
                        <a:xfrm>
                          <a:off x="0" y="0"/>
                          <a:ext cx="137160" cy="137160"/>
                        </a:xfrm>
                        <a:prstGeom prst="rect">
                          <a:avLst/>
                        </a:prstGeom>
                      </pic:spPr>
                    </pic:pic>
                  </a:graphicData>
                </a:graphic>
              </wp:inline>
            </w:drawing>
          </w:r>
        </w:p>
      </w:tc>
      <w:tc>
        <w:tcPr>
          <w:tcW w:w="3888" w:type="dxa"/>
          <w:vAlign w:val="bottom"/>
        </w:tcPr>
        <w:p w14:paraId="38776163" w14:textId="77777777" w:rsidR="002E6AC8" w:rsidRPr="00812880" w:rsidRDefault="002E6AC8" w:rsidP="002E6AC8">
          <w:pPr>
            <w:pStyle w:val="Header"/>
          </w:pPr>
          <w:r w:rsidRPr="005F2CC1">
            <w:rPr>
              <w:b/>
              <w:bCs/>
            </w:rPr>
            <w:t>Phone:</w:t>
          </w:r>
          <w:r>
            <w:t xml:space="preserve"> </w:t>
          </w:r>
          <w:r w:rsidRPr="00812880">
            <w:t xml:space="preserve"> </w:t>
          </w:r>
          <w:r>
            <w:t>412-931-1996</w:t>
          </w:r>
        </w:p>
      </w:tc>
    </w:tr>
    <w:tr w:rsidR="002E6AC8" w:rsidRPr="00812880" w14:paraId="39D87B59" w14:textId="77777777" w:rsidTr="00C01CD7">
      <w:trPr>
        <w:jc w:val="right"/>
      </w:trPr>
      <w:tc>
        <w:tcPr>
          <w:tcW w:w="432" w:type="dxa"/>
          <w:vAlign w:val="bottom"/>
        </w:tcPr>
        <w:p w14:paraId="63FD3581" w14:textId="77777777" w:rsidR="002E6AC8" w:rsidRPr="00812880" w:rsidRDefault="002E6AC8" w:rsidP="002E6AC8">
          <w:pPr>
            <w:pStyle w:val="Header"/>
          </w:pPr>
          <w:r w:rsidRPr="00812880">
            <w:rPr>
              <w:noProof/>
            </w:rPr>
            <w:drawing>
              <wp:inline distT="0" distB="0" distL="0" distR="0" wp14:anchorId="557AF61E" wp14:editId="6940B41D">
                <wp:extent cx="137160" cy="137160"/>
                <wp:effectExtent l="0" t="0" r="0" b="0"/>
                <wp:docPr id="1484797980" name="Graphic 1484797980" descr="Employee badge with solid fil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Employee badge with solid fill">
                          <a:extLst>
                            <a:ext uri="{C183D7F6-B498-43B3-948B-1728B52AA6E4}">
                              <adec:decorative xmlns:adec="http://schemas.microsoft.com/office/drawing/2017/decorative" val="1"/>
                            </a:ext>
                          </a:extLst>
                        </pic:cNvPr>
                        <pic:cNvPicPr/>
                      </pic:nvPicPr>
                      <pic:blipFill>
                        <a:blip r:embed="rId5">
                          <a:extLst>
                            <a:ext uri="{96DAC541-7B7A-43D3-8B79-37D633B846F1}">
                              <asvg:svgBlip xmlns:asvg="http://schemas.microsoft.com/office/drawing/2016/SVG/main" r:embed="rId6"/>
                            </a:ext>
                          </a:extLst>
                        </a:blip>
                        <a:stretch>
                          <a:fillRect/>
                        </a:stretch>
                      </pic:blipFill>
                      <pic:spPr>
                        <a:xfrm>
                          <a:off x="0" y="0"/>
                          <a:ext cx="137160" cy="137160"/>
                        </a:xfrm>
                        <a:prstGeom prst="rect">
                          <a:avLst/>
                        </a:prstGeom>
                      </pic:spPr>
                    </pic:pic>
                  </a:graphicData>
                </a:graphic>
              </wp:inline>
            </w:drawing>
          </w:r>
        </w:p>
      </w:tc>
      <w:tc>
        <w:tcPr>
          <w:tcW w:w="3888" w:type="dxa"/>
          <w:vAlign w:val="bottom"/>
        </w:tcPr>
        <w:p w14:paraId="03FA7148" w14:textId="2E31E5EA" w:rsidR="002E6AC8" w:rsidRPr="00812880" w:rsidRDefault="00710415" w:rsidP="002E6AC8">
          <w:pPr>
            <w:pStyle w:val="Header"/>
          </w:pPr>
          <w:r>
            <w:rPr>
              <w:rStyle w:val="Strong"/>
            </w:rPr>
            <w:t xml:space="preserve">Email: </w:t>
          </w:r>
          <w:r w:rsidRPr="00710415">
            <w:rPr>
              <w:rStyle w:val="Strong"/>
              <w:b w:val="0"/>
              <w:bCs w:val="0"/>
            </w:rPr>
            <w:t>mfsoffice@comcast.net</w:t>
          </w:r>
        </w:p>
      </w:tc>
    </w:tr>
  </w:tbl>
  <w:p w14:paraId="4EC6E1A7" w14:textId="77777777" w:rsidR="002E6AC8" w:rsidRDefault="002E6A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1BA00776"/>
    <w:multiLevelType w:val="hybridMultilevel"/>
    <w:tmpl w:val="A92224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0856772"/>
    <w:multiLevelType w:val="multilevel"/>
    <w:tmpl w:val="4E88364C"/>
    <w:lvl w:ilvl="0">
      <w:start w:val="1"/>
      <w:numFmt w:val="upperRoman"/>
      <w:pStyle w:val="ListNumber"/>
      <w:lvlText w:val="%1."/>
      <w:lvlJc w:val="right"/>
      <w:pPr>
        <w:ind w:left="173" w:hanging="173"/>
      </w:pPr>
      <w:rPr>
        <w:rFonts w:asciiTheme="minorHAnsi" w:hAnsiTheme="minorHAnsi" w:hint="default"/>
        <w:b/>
        <w:i w:val="0"/>
        <w:sz w:val="24"/>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71B45530"/>
    <w:multiLevelType w:val="hybridMultilevel"/>
    <w:tmpl w:val="AF0012FA"/>
    <w:lvl w:ilvl="0" w:tplc="EF960904">
      <w:start w:val="1"/>
      <w:numFmt w:val="decimal"/>
      <w:lvlText w:val="%1."/>
      <w:lvlJc w:val="left"/>
      <w:pPr>
        <w:ind w:left="891" w:hanging="545"/>
      </w:pPr>
      <w:rPr>
        <w:rFonts w:hint="default"/>
      </w:rPr>
    </w:lvl>
    <w:lvl w:ilvl="1" w:tplc="04090019" w:tentative="1">
      <w:start w:val="1"/>
      <w:numFmt w:val="lowerLetter"/>
      <w:lvlText w:val="%2."/>
      <w:lvlJc w:val="left"/>
      <w:pPr>
        <w:ind w:left="1613" w:hanging="360"/>
      </w:pPr>
    </w:lvl>
    <w:lvl w:ilvl="2" w:tplc="0409001B" w:tentative="1">
      <w:start w:val="1"/>
      <w:numFmt w:val="lowerRoman"/>
      <w:lvlText w:val="%3."/>
      <w:lvlJc w:val="right"/>
      <w:pPr>
        <w:ind w:left="2333" w:hanging="180"/>
      </w:pPr>
    </w:lvl>
    <w:lvl w:ilvl="3" w:tplc="0409000F" w:tentative="1">
      <w:start w:val="1"/>
      <w:numFmt w:val="decimal"/>
      <w:lvlText w:val="%4."/>
      <w:lvlJc w:val="left"/>
      <w:pPr>
        <w:ind w:left="3053" w:hanging="360"/>
      </w:pPr>
    </w:lvl>
    <w:lvl w:ilvl="4" w:tplc="04090019" w:tentative="1">
      <w:start w:val="1"/>
      <w:numFmt w:val="lowerLetter"/>
      <w:lvlText w:val="%5."/>
      <w:lvlJc w:val="left"/>
      <w:pPr>
        <w:ind w:left="3773" w:hanging="360"/>
      </w:pPr>
    </w:lvl>
    <w:lvl w:ilvl="5" w:tplc="0409001B" w:tentative="1">
      <w:start w:val="1"/>
      <w:numFmt w:val="lowerRoman"/>
      <w:lvlText w:val="%6."/>
      <w:lvlJc w:val="right"/>
      <w:pPr>
        <w:ind w:left="4493" w:hanging="180"/>
      </w:pPr>
    </w:lvl>
    <w:lvl w:ilvl="6" w:tplc="0409000F" w:tentative="1">
      <w:start w:val="1"/>
      <w:numFmt w:val="decimal"/>
      <w:lvlText w:val="%7."/>
      <w:lvlJc w:val="left"/>
      <w:pPr>
        <w:ind w:left="5213" w:hanging="360"/>
      </w:pPr>
    </w:lvl>
    <w:lvl w:ilvl="7" w:tplc="04090019" w:tentative="1">
      <w:start w:val="1"/>
      <w:numFmt w:val="lowerLetter"/>
      <w:lvlText w:val="%8."/>
      <w:lvlJc w:val="left"/>
      <w:pPr>
        <w:ind w:left="5933" w:hanging="360"/>
      </w:pPr>
    </w:lvl>
    <w:lvl w:ilvl="8" w:tplc="0409001B" w:tentative="1">
      <w:start w:val="1"/>
      <w:numFmt w:val="lowerRoman"/>
      <w:lvlText w:val="%9."/>
      <w:lvlJc w:val="right"/>
      <w:pPr>
        <w:ind w:left="6653" w:hanging="180"/>
      </w:pPr>
    </w:lvl>
  </w:abstractNum>
  <w:abstractNum w:abstractNumId="14" w15:restartNumberingAfterBreak="0">
    <w:nsid w:val="72B9666C"/>
    <w:multiLevelType w:val="hybridMultilevel"/>
    <w:tmpl w:val="0CDCCB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72F50398"/>
    <w:multiLevelType w:val="hybridMultilevel"/>
    <w:tmpl w:val="031203F8"/>
    <w:lvl w:ilvl="0" w:tplc="04090001">
      <w:start w:val="1"/>
      <w:numFmt w:val="bullet"/>
      <w:lvlText w:val=""/>
      <w:lvlJc w:val="left"/>
      <w:pPr>
        <w:ind w:left="891" w:hanging="545"/>
      </w:pPr>
      <w:rPr>
        <w:rFonts w:ascii="Symbol" w:hAnsi="Symbol" w:hint="default"/>
      </w:rPr>
    </w:lvl>
    <w:lvl w:ilvl="1" w:tplc="FFFFFFFF" w:tentative="1">
      <w:start w:val="1"/>
      <w:numFmt w:val="lowerLetter"/>
      <w:lvlText w:val="%2."/>
      <w:lvlJc w:val="left"/>
      <w:pPr>
        <w:ind w:left="1613" w:hanging="360"/>
      </w:pPr>
    </w:lvl>
    <w:lvl w:ilvl="2" w:tplc="FFFFFFFF" w:tentative="1">
      <w:start w:val="1"/>
      <w:numFmt w:val="lowerRoman"/>
      <w:lvlText w:val="%3."/>
      <w:lvlJc w:val="right"/>
      <w:pPr>
        <w:ind w:left="2333" w:hanging="180"/>
      </w:pPr>
    </w:lvl>
    <w:lvl w:ilvl="3" w:tplc="FFFFFFFF" w:tentative="1">
      <w:start w:val="1"/>
      <w:numFmt w:val="decimal"/>
      <w:lvlText w:val="%4."/>
      <w:lvlJc w:val="left"/>
      <w:pPr>
        <w:ind w:left="3053" w:hanging="360"/>
      </w:pPr>
    </w:lvl>
    <w:lvl w:ilvl="4" w:tplc="FFFFFFFF" w:tentative="1">
      <w:start w:val="1"/>
      <w:numFmt w:val="lowerLetter"/>
      <w:lvlText w:val="%5."/>
      <w:lvlJc w:val="left"/>
      <w:pPr>
        <w:ind w:left="3773" w:hanging="360"/>
      </w:pPr>
    </w:lvl>
    <w:lvl w:ilvl="5" w:tplc="FFFFFFFF" w:tentative="1">
      <w:start w:val="1"/>
      <w:numFmt w:val="lowerRoman"/>
      <w:lvlText w:val="%6."/>
      <w:lvlJc w:val="right"/>
      <w:pPr>
        <w:ind w:left="4493" w:hanging="180"/>
      </w:pPr>
    </w:lvl>
    <w:lvl w:ilvl="6" w:tplc="FFFFFFFF" w:tentative="1">
      <w:start w:val="1"/>
      <w:numFmt w:val="decimal"/>
      <w:lvlText w:val="%7."/>
      <w:lvlJc w:val="left"/>
      <w:pPr>
        <w:ind w:left="5213" w:hanging="360"/>
      </w:pPr>
    </w:lvl>
    <w:lvl w:ilvl="7" w:tplc="FFFFFFFF" w:tentative="1">
      <w:start w:val="1"/>
      <w:numFmt w:val="lowerLetter"/>
      <w:lvlText w:val="%8."/>
      <w:lvlJc w:val="left"/>
      <w:pPr>
        <w:ind w:left="5933" w:hanging="360"/>
      </w:pPr>
    </w:lvl>
    <w:lvl w:ilvl="8" w:tplc="FFFFFFFF" w:tentative="1">
      <w:start w:val="1"/>
      <w:numFmt w:val="lowerRoman"/>
      <w:lvlText w:val="%9."/>
      <w:lvlJc w:val="right"/>
      <w:pPr>
        <w:ind w:left="6653" w:hanging="180"/>
      </w:pPr>
    </w:lvl>
  </w:abstractNum>
  <w:num w:numId="1" w16cid:durableId="186723259">
    <w:abstractNumId w:val="7"/>
  </w:num>
  <w:num w:numId="2" w16cid:durableId="869613303">
    <w:abstractNumId w:val="6"/>
  </w:num>
  <w:num w:numId="3" w16cid:durableId="1840459968">
    <w:abstractNumId w:val="5"/>
  </w:num>
  <w:num w:numId="4" w16cid:durableId="1840348393">
    <w:abstractNumId w:val="4"/>
  </w:num>
  <w:num w:numId="5" w16cid:durableId="316232466">
    <w:abstractNumId w:val="3"/>
  </w:num>
  <w:num w:numId="6" w16cid:durableId="1961839295">
    <w:abstractNumId w:val="2"/>
  </w:num>
  <w:num w:numId="7" w16cid:durableId="1555583758">
    <w:abstractNumId w:val="1"/>
  </w:num>
  <w:num w:numId="8" w16cid:durableId="723138405">
    <w:abstractNumId w:val="0"/>
  </w:num>
  <w:num w:numId="9" w16cid:durableId="2122219352">
    <w:abstractNumId w:val="10"/>
  </w:num>
  <w:num w:numId="10" w16cid:durableId="1270241192">
    <w:abstractNumId w:val="9"/>
  </w:num>
  <w:num w:numId="11" w16cid:durableId="1321275262">
    <w:abstractNumId w:val="11"/>
  </w:num>
  <w:num w:numId="12" w16cid:durableId="830482860">
    <w:abstractNumId w:val="12"/>
  </w:num>
  <w:num w:numId="13" w16cid:durableId="562180793">
    <w:abstractNumId w:val="8"/>
  </w:num>
  <w:num w:numId="14" w16cid:durableId="1588226641">
    <w:abstractNumId w:val="14"/>
  </w:num>
  <w:num w:numId="15" w16cid:durableId="749347728">
    <w:abstractNumId w:val="13"/>
  </w:num>
  <w:num w:numId="16" w16cid:durableId="385109040">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19"/>
  <w:removePersonalInformation/>
  <w:removeDateAndTime/>
  <w:displayBackgroundShap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110"/>
    <w:rsid w:val="0000418E"/>
    <w:rsid w:val="00015440"/>
    <w:rsid w:val="00016839"/>
    <w:rsid w:val="00042360"/>
    <w:rsid w:val="00042FB3"/>
    <w:rsid w:val="00042FE6"/>
    <w:rsid w:val="00055973"/>
    <w:rsid w:val="00057671"/>
    <w:rsid w:val="0006213B"/>
    <w:rsid w:val="00066754"/>
    <w:rsid w:val="00082F7B"/>
    <w:rsid w:val="00084752"/>
    <w:rsid w:val="00086540"/>
    <w:rsid w:val="000A2384"/>
    <w:rsid w:val="000A324B"/>
    <w:rsid w:val="000B0A48"/>
    <w:rsid w:val="000C6FE0"/>
    <w:rsid w:val="000D445D"/>
    <w:rsid w:val="000D479D"/>
    <w:rsid w:val="000F33D3"/>
    <w:rsid w:val="000F4987"/>
    <w:rsid w:val="000F65EC"/>
    <w:rsid w:val="0010181F"/>
    <w:rsid w:val="00103670"/>
    <w:rsid w:val="00106D35"/>
    <w:rsid w:val="00110CAB"/>
    <w:rsid w:val="00113919"/>
    <w:rsid w:val="00115652"/>
    <w:rsid w:val="0011573E"/>
    <w:rsid w:val="00121DAB"/>
    <w:rsid w:val="0012634B"/>
    <w:rsid w:val="001269DE"/>
    <w:rsid w:val="00136084"/>
    <w:rsid w:val="00140DAE"/>
    <w:rsid w:val="00141451"/>
    <w:rsid w:val="0015180F"/>
    <w:rsid w:val="00164526"/>
    <w:rsid w:val="001746FC"/>
    <w:rsid w:val="001755BF"/>
    <w:rsid w:val="0018358C"/>
    <w:rsid w:val="00184D56"/>
    <w:rsid w:val="00193653"/>
    <w:rsid w:val="001B4B94"/>
    <w:rsid w:val="001C23A7"/>
    <w:rsid w:val="001C329C"/>
    <w:rsid w:val="001D15D7"/>
    <w:rsid w:val="001E286F"/>
    <w:rsid w:val="001E7D29"/>
    <w:rsid w:val="001F13BA"/>
    <w:rsid w:val="001F5634"/>
    <w:rsid w:val="001F7395"/>
    <w:rsid w:val="001F766C"/>
    <w:rsid w:val="002000C2"/>
    <w:rsid w:val="00224DB7"/>
    <w:rsid w:val="00227312"/>
    <w:rsid w:val="002323C4"/>
    <w:rsid w:val="00232B6B"/>
    <w:rsid w:val="002404F5"/>
    <w:rsid w:val="00251B6F"/>
    <w:rsid w:val="00261A39"/>
    <w:rsid w:val="00270D66"/>
    <w:rsid w:val="00275260"/>
    <w:rsid w:val="00276FA1"/>
    <w:rsid w:val="002820EF"/>
    <w:rsid w:val="00285B87"/>
    <w:rsid w:val="00291B4A"/>
    <w:rsid w:val="002C3D7E"/>
    <w:rsid w:val="002D34B2"/>
    <w:rsid w:val="002E1BDA"/>
    <w:rsid w:val="002E4F42"/>
    <w:rsid w:val="002E6AC8"/>
    <w:rsid w:val="00305E5F"/>
    <w:rsid w:val="00311650"/>
    <w:rsid w:val="0031510C"/>
    <w:rsid w:val="0032131A"/>
    <w:rsid w:val="00326E63"/>
    <w:rsid w:val="003310BF"/>
    <w:rsid w:val="00333DF8"/>
    <w:rsid w:val="003448DB"/>
    <w:rsid w:val="00351B53"/>
    <w:rsid w:val="00352B99"/>
    <w:rsid w:val="00354C22"/>
    <w:rsid w:val="00357641"/>
    <w:rsid w:val="00360B6E"/>
    <w:rsid w:val="00361DEE"/>
    <w:rsid w:val="003702CE"/>
    <w:rsid w:val="00372F64"/>
    <w:rsid w:val="00394EF4"/>
    <w:rsid w:val="00395731"/>
    <w:rsid w:val="003E5EB5"/>
    <w:rsid w:val="00410612"/>
    <w:rsid w:val="00411F8B"/>
    <w:rsid w:val="00415BF6"/>
    <w:rsid w:val="004203B0"/>
    <w:rsid w:val="0042294F"/>
    <w:rsid w:val="004230D9"/>
    <w:rsid w:val="00446E88"/>
    <w:rsid w:val="00450670"/>
    <w:rsid w:val="00460850"/>
    <w:rsid w:val="004724BD"/>
    <w:rsid w:val="0047345D"/>
    <w:rsid w:val="004743DA"/>
    <w:rsid w:val="00477352"/>
    <w:rsid w:val="0048124E"/>
    <w:rsid w:val="004812B2"/>
    <w:rsid w:val="00491098"/>
    <w:rsid w:val="00491C23"/>
    <w:rsid w:val="004A4373"/>
    <w:rsid w:val="004B5C09"/>
    <w:rsid w:val="004C2278"/>
    <w:rsid w:val="004D06EC"/>
    <w:rsid w:val="004D22CA"/>
    <w:rsid w:val="004E227E"/>
    <w:rsid w:val="00500DD1"/>
    <w:rsid w:val="00521AE3"/>
    <w:rsid w:val="00534D27"/>
    <w:rsid w:val="00535B54"/>
    <w:rsid w:val="0054338C"/>
    <w:rsid w:val="005535A3"/>
    <w:rsid w:val="00554276"/>
    <w:rsid w:val="00564D17"/>
    <w:rsid w:val="005658AB"/>
    <w:rsid w:val="00567050"/>
    <w:rsid w:val="00570173"/>
    <w:rsid w:val="005A34AB"/>
    <w:rsid w:val="005A6B4B"/>
    <w:rsid w:val="005B43EA"/>
    <w:rsid w:val="005D3902"/>
    <w:rsid w:val="005D4D7B"/>
    <w:rsid w:val="005D797B"/>
    <w:rsid w:val="005E0ED9"/>
    <w:rsid w:val="005E4FB4"/>
    <w:rsid w:val="005F2CC1"/>
    <w:rsid w:val="00602D3C"/>
    <w:rsid w:val="006040AA"/>
    <w:rsid w:val="00616B41"/>
    <w:rsid w:val="00620AE8"/>
    <w:rsid w:val="0064628C"/>
    <w:rsid w:val="0065214E"/>
    <w:rsid w:val="00655EE2"/>
    <w:rsid w:val="006619B3"/>
    <w:rsid w:val="00664663"/>
    <w:rsid w:val="00664707"/>
    <w:rsid w:val="00676C03"/>
    <w:rsid w:val="006771EF"/>
    <w:rsid w:val="00680296"/>
    <w:rsid w:val="00684110"/>
    <w:rsid w:val="006853BC"/>
    <w:rsid w:val="00686E45"/>
    <w:rsid w:val="00687389"/>
    <w:rsid w:val="006928C1"/>
    <w:rsid w:val="006966F9"/>
    <w:rsid w:val="00697175"/>
    <w:rsid w:val="006B74AA"/>
    <w:rsid w:val="006D5463"/>
    <w:rsid w:val="006D5F92"/>
    <w:rsid w:val="006E015E"/>
    <w:rsid w:val="006F03D4"/>
    <w:rsid w:val="006F4520"/>
    <w:rsid w:val="00700B1F"/>
    <w:rsid w:val="00710415"/>
    <w:rsid w:val="00716965"/>
    <w:rsid w:val="007237E6"/>
    <w:rsid w:val="007257E9"/>
    <w:rsid w:val="0072744D"/>
    <w:rsid w:val="00734022"/>
    <w:rsid w:val="00740105"/>
    <w:rsid w:val="00744B1E"/>
    <w:rsid w:val="00756D9C"/>
    <w:rsid w:val="007619BD"/>
    <w:rsid w:val="00765586"/>
    <w:rsid w:val="00771C24"/>
    <w:rsid w:val="00781863"/>
    <w:rsid w:val="00792701"/>
    <w:rsid w:val="007B2549"/>
    <w:rsid w:val="007C53A1"/>
    <w:rsid w:val="007D2CFE"/>
    <w:rsid w:val="007D4796"/>
    <w:rsid w:val="007D5836"/>
    <w:rsid w:val="007F1E7F"/>
    <w:rsid w:val="007F34A4"/>
    <w:rsid w:val="00802781"/>
    <w:rsid w:val="00804EB7"/>
    <w:rsid w:val="0081077D"/>
    <w:rsid w:val="00812880"/>
    <w:rsid w:val="00815563"/>
    <w:rsid w:val="008240DA"/>
    <w:rsid w:val="00825B23"/>
    <w:rsid w:val="008429E5"/>
    <w:rsid w:val="00856D60"/>
    <w:rsid w:val="00863BD4"/>
    <w:rsid w:val="00863E6E"/>
    <w:rsid w:val="00867BE5"/>
    <w:rsid w:val="00867EA4"/>
    <w:rsid w:val="00872775"/>
    <w:rsid w:val="00880C14"/>
    <w:rsid w:val="00897D88"/>
    <w:rsid w:val="008A0319"/>
    <w:rsid w:val="008A49B8"/>
    <w:rsid w:val="008B7963"/>
    <w:rsid w:val="008C146D"/>
    <w:rsid w:val="008D43E9"/>
    <w:rsid w:val="008E3C0E"/>
    <w:rsid w:val="008E421A"/>
    <w:rsid w:val="008E476B"/>
    <w:rsid w:val="008F0F63"/>
    <w:rsid w:val="008F301F"/>
    <w:rsid w:val="00922A60"/>
    <w:rsid w:val="00923699"/>
    <w:rsid w:val="00927C63"/>
    <w:rsid w:val="00932F50"/>
    <w:rsid w:val="00941A75"/>
    <w:rsid w:val="0094637B"/>
    <w:rsid w:val="00946F26"/>
    <w:rsid w:val="00955A78"/>
    <w:rsid w:val="009648F7"/>
    <w:rsid w:val="0096629F"/>
    <w:rsid w:val="00977F85"/>
    <w:rsid w:val="009820DC"/>
    <w:rsid w:val="009921B8"/>
    <w:rsid w:val="0099515C"/>
    <w:rsid w:val="00996A96"/>
    <w:rsid w:val="009A6621"/>
    <w:rsid w:val="009C0ACC"/>
    <w:rsid w:val="009D33B3"/>
    <w:rsid w:val="009D4984"/>
    <w:rsid w:val="009D6901"/>
    <w:rsid w:val="009F4E19"/>
    <w:rsid w:val="00A07662"/>
    <w:rsid w:val="00A142F9"/>
    <w:rsid w:val="00A14422"/>
    <w:rsid w:val="00A1712D"/>
    <w:rsid w:val="00A21B71"/>
    <w:rsid w:val="00A2303F"/>
    <w:rsid w:val="00A25111"/>
    <w:rsid w:val="00A330C7"/>
    <w:rsid w:val="00A335A3"/>
    <w:rsid w:val="00A33B1E"/>
    <w:rsid w:val="00A3439E"/>
    <w:rsid w:val="00A37F9E"/>
    <w:rsid w:val="00A40085"/>
    <w:rsid w:val="00A41DBC"/>
    <w:rsid w:val="00A42F27"/>
    <w:rsid w:val="00A47DF6"/>
    <w:rsid w:val="00A60E11"/>
    <w:rsid w:val="00A637D7"/>
    <w:rsid w:val="00A63D35"/>
    <w:rsid w:val="00A663EF"/>
    <w:rsid w:val="00A72927"/>
    <w:rsid w:val="00A9231C"/>
    <w:rsid w:val="00AA2532"/>
    <w:rsid w:val="00AA702D"/>
    <w:rsid w:val="00AC7401"/>
    <w:rsid w:val="00AE1F88"/>
    <w:rsid w:val="00AE20AD"/>
    <w:rsid w:val="00AE361F"/>
    <w:rsid w:val="00AE5370"/>
    <w:rsid w:val="00AF1A52"/>
    <w:rsid w:val="00B0508C"/>
    <w:rsid w:val="00B10FBE"/>
    <w:rsid w:val="00B122D3"/>
    <w:rsid w:val="00B20CB6"/>
    <w:rsid w:val="00B23716"/>
    <w:rsid w:val="00B247A9"/>
    <w:rsid w:val="00B30368"/>
    <w:rsid w:val="00B4111C"/>
    <w:rsid w:val="00B435B5"/>
    <w:rsid w:val="00B565D8"/>
    <w:rsid w:val="00B5779A"/>
    <w:rsid w:val="00B63E8A"/>
    <w:rsid w:val="00B64D24"/>
    <w:rsid w:val="00B7147D"/>
    <w:rsid w:val="00B75CFC"/>
    <w:rsid w:val="00B76AB4"/>
    <w:rsid w:val="00B813BB"/>
    <w:rsid w:val="00B81812"/>
    <w:rsid w:val="00B853F9"/>
    <w:rsid w:val="00B87125"/>
    <w:rsid w:val="00B92231"/>
    <w:rsid w:val="00B9234E"/>
    <w:rsid w:val="00B97A47"/>
    <w:rsid w:val="00BA2CE6"/>
    <w:rsid w:val="00BB018B"/>
    <w:rsid w:val="00BB4F19"/>
    <w:rsid w:val="00BD1747"/>
    <w:rsid w:val="00BD1B3B"/>
    <w:rsid w:val="00BD2B06"/>
    <w:rsid w:val="00BD3B53"/>
    <w:rsid w:val="00BE2FFB"/>
    <w:rsid w:val="00BF508D"/>
    <w:rsid w:val="00BF68C7"/>
    <w:rsid w:val="00BF7BDC"/>
    <w:rsid w:val="00C00194"/>
    <w:rsid w:val="00C14973"/>
    <w:rsid w:val="00C15C45"/>
    <w:rsid w:val="00C1643D"/>
    <w:rsid w:val="00C22BFF"/>
    <w:rsid w:val="00C261A9"/>
    <w:rsid w:val="00C40171"/>
    <w:rsid w:val="00C42793"/>
    <w:rsid w:val="00C447CD"/>
    <w:rsid w:val="00C47362"/>
    <w:rsid w:val="00C601ED"/>
    <w:rsid w:val="00C731E6"/>
    <w:rsid w:val="00C7624A"/>
    <w:rsid w:val="00C8234D"/>
    <w:rsid w:val="00CD4CE6"/>
    <w:rsid w:val="00CE39D8"/>
    <w:rsid w:val="00CE5A5C"/>
    <w:rsid w:val="00D066F6"/>
    <w:rsid w:val="00D24A53"/>
    <w:rsid w:val="00D31AB7"/>
    <w:rsid w:val="00D430ED"/>
    <w:rsid w:val="00D50D23"/>
    <w:rsid w:val="00D512BB"/>
    <w:rsid w:val="00D53571"/>
    <w:rsid w:val="00D53734"/>
    <w:rsid w:val="00D56AFB"/>
    <w:rsid w:val="00D7068F"/>
    <w:rsid w:val="00D87431"/>
    <w:rsid w:val="00D9580B"/>
    <w:rsid w:val="00DA3B1A"/>
    <w:rsid w:val="00DC6078"/>
    <w:rsid w:val="00DC79AD"/>
    <w:rsid w:val="00DD2075"/>
    <w:rsid w:val="00DD73B4"/>
    <w:rsid w:val="00DE01D4"/>
    <w:rsid w:val="00DE50B5"/>
    <w:rsid w:val="00DF2868"/>
    <w:rsid w:val="00DF6F6B"/>
    <w:rsid w:val="00DF7B22"/>
    <w:rsid w:val="00E17B45"/>
    <w:rsid w:val="00E557A0"/>
    <w:rsid w:val="00E6496E"/>
    <w:rsid w:val="00E70676"/>
    <w:rsid w:val="00E7377A"/>
    <w:rsid w:val="00EB04D4"/>
    <w:rsid w:val="00EB19C2"/>
    <w:rsid w:val="00ED0165"/>
    <w:rsid w:val="00EF6435"/>
    <w:rsid w:val="00F10F6B"/>
    <w:rsid w:val="00F133CB"/>
    <w:rsid w:val="00F23697"/>
    <w:rsid w:val="00F2480C"/>
    <w:rsid w:val="00F2497F"/>
    <w:rsid w:val="00F35924"/>
    <w:rsid w:val="00F35E57"/>
    <w:rsid w:val="00F36BB7"/>
    <w:rsid w:val="00F5271E"/>
    <w:rsid w:val="00F530EB"/>
    <w:rsid w:val="00F55A3D"/>
    <w:rsid w:val="00F57A3E"/>
    <w:rsid w:val="00F87EAA"/>
    <w:rsid w:val="00F92B25"/>
    <w:rsid w:val="00F96B12"/>
    <w:rsid w:val="00FA3CE2"/>
    <w:rsid w:val="00FA7DB4"/>
    <w:rsid w:val="00FB2EE9"/>
    <w:rsid w:val="00FB3809"/>
    <w:rsid w:val="00FB6A7C"/>
    <w:rsid w:val="00FC4326"/>
    <w:rsid w:val="00FD6CAB"/>
    <w:rsid w:val="00FE08A7"/>
    <w:rsid w:val="00FE2718"/>
    <w:rsid w:val="00FE3951"/>
    <w:rsid w:val="00FE6B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C31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sz w:val="24"/>
        <w:szCs w:val="24"/>
        <w:lang w:val="en-US" w:eastAsia="en-US" w:bidi="ar-SA"/>
      </w:rPr>
    </w:rPrDefault>
    <w:pPrDefault>
      <w:pPr>
        <w:spacing w:before="40" w:after="120" w:line="276" w:lineRule="auto"/>
        <w:ind w:left="173"/>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97B"/>
  </w:style>
  <w:style w:type="paragraph" w:styleId="Heading1">
    <w:name w:val="heading 1"/>
    <w:basedOn w:val="Normal"/>
    <w:uiPriority w:val="9"/>
    <w:qFormat/>
    <w:rsid w:val="005D797B"/>
    <w:pPr>
      <w:keepNext/>
      <w:spacing w:before="0" w:after="240" w:line="240" w:lineRule="auto"/>
      <w:ind w:left="0"/>
      <w:contextualSpacing/>
      <w:jc w:val="center"/>
      <w:outlineLvl w:val="0"/>
    </w:pPr>
    <w:rPr>
      <w:rFonts w:asciiTheme="majorHAnsi" w:hAnsiTheme="majorHAnsi" w:cs="Arial"/>
      <w:b/>
      <w:bCs/>
      <w:kern w:val="32"/>
      <w:sz w:val="32"/>
      <w:szCs w:val="32"/>
    </w:rPr>
  </w:style>
  <w:style w:type="paragraph" w:styleId="Heading2">
    <w:name w:val="heading 2"/>
    <w:basedOn w:val="Normal"/>
    <w:uiPriority w:val="9"/>
    <w:semiHidden/>
    <w:unhideWhenUsed/>
    <w:qFormat/>
    <w:rsid w:val="004230D9"/>
    <w:pPr>
      <w:keepNext/>
      <w:spacing w:before="240" w:after="6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after="0"/>
      <w:contextualSpacing/>
      <w:outlineLvl w:val="3"/>
    </w:pPr>
    <w:rPr>
      <w:rFonts w:ascii="Arial" w:eastAsiaTheme="majorEastAsia" w:hAnsi="Arial" w:cs="Arial"/>
      <w:i/>
      <w:iCs/>
      <w:color w:val="21405B" w:themeColor="accent1" w:themeShade="BF"/>
    </w:rPr>
  </w:style>
  <w:style w:type="paragraph" w:styleId="Heading5">
    <w:name w:val="heading 5"/>
    <w:basedOn w:val="Normal"/>
    <w:link w:val="Heading5Char"/>
    <w:uiPriority w:val="9"/>
    <w:semiHidden/>
    <w:unhideWhenUsed/>
    <w:qFormat/>
    <w:rsid w:val="004230D9"/>
    <w:pPr>
      <w:keepNext/>
      <w:keepLines/>
      <w:spacing w:after="0"/>
      <w:contextualSpacing/>
      <w:outlineLvl w:val="4"/>
    </w:pPr>
    <w:rPr>
      <w:rFonts w:ascii="Arial" w:eastAsiaTheme="majorEastAsia" w:hAnsi="Arial" w:cs="Arial"/>
      <w:color w:val="21405B" w:themeColor="accent1" w:themeShade="BF"/>
    </w:rPr>
  </w:style>
  <w:style w:type="paragraph" w:styleId="Heading6">
    <w:name w:val="heading 6"/>
    <w:basedOn w:val="Normal"/>
    <w:link w:val="Heading6Char"/>
    <w:uiPriority w:val="9"/>
    <w:semiHidden/>
    <w:unhideWhenUsed/>
    <w:qFormat/>
    <w:rsid w:val="004230D9"/>
    <w:pPr>
      <w:keepNext/>
      <w:keepLines/>
      <w:spacing w:after="0"/>
      <w:contextualSpacing/>
      <w:outlineLvl w:val="5"/>
    </w:pPr>
    <w:rPr>
      <w:rFonts w:ascii="Arial" w:eastAsiaTheme="majorEastAsia" w:hAnsi="Arial" w:cs="Arial"/>
      <w:color w:val="162A3C" w:themeColor="accent1" w:themeShade="7F"/>
    </w:rPr>
  </w:style>
  <w:style w:type="paragraph" w:styleId="Heading7">
    <w:name w:val="heading 7"/>
    <w:basedOn w:val="Normal"/>
    <w:link w:val="Heading7Char"/>
    <w:uiPriority w:val="9"/>
    <w:semiHidden/>
    <w:unhideWhenUsed/>
    <w:qFormat/>
    <w:rsid w:val="004230D9"/>
    <w:pPr>
      <w:keepNext/>
      <w:keepLines/>
      <w:spacing w:after="0"/>
      <w:contextualSpacing/>
      <w:outlineLvl w:val="6"/>
    </w:pPr>
    <w:rPr>
      <w:rFonts w:ascii="Arial" w:eastAsiaTheme="majorEastAsia" w:hAnsi="Arial" w:cs="Arial"/>
      <w:i/>
      <w:iCs/>
      <w:color w:val="162A3C" w:themeColor="accent1" w:themeShade="7F"/>
    </w:rPr>
  </w:style>
  <w:style w:type="paragraph" w:styleId="Heading8">
    <w:name w:val="heading 8"/>
    <w:basedOn w:val="Normal"/>
    <w:link w:val="Heading8Char"/>
    <w:uiPriority w:val="9"/>
    <w:semiHidden/>
    <w:unhideWhenUsed/>
    <w:qFormat/>
    <w:rsid w:val="004230D9"/>
    <w:pPr>
      <w:keepNext/>
      <w:keepLines/>
      <w:spacing w:after="0"/>
      <w:contextualSpacing/>
      <w:outlineLvl w:val="7"/>
    </w:pPr>
    <w:rPr>
      <w:rFonts w:ascii="Arial" w:eastAsiaTheme="majorEastAsia" w:hAnsi="Arial" w:cs="Arial"/>
      <w:color w:val="272727" w:themeColor="text1" w:themeTint="D8"/>
      <w:sz w:val="22"/>
      <w:szCs w:val="21"/>
    </w:rPr>
  </w:style>
  <w:style w:type="paragraph" w:styleId="Heading9">
    <w:name w:val="heading 9"/>
    <w:basedOn w:val="Normal"/>
    <w:link w:val="Heading9Char"/>
    <w:uiPriority w:val="9"/>
    <w:semiHidden/>
    <w:unhideWhenUsed/>
    <w:qFormat/>
    <w:rsid w:val="004230D9"/>
    <w:pPr>
      <w:keepNext/>
      <w:keepLines/>
      <w:spacing w:after="0"/>
      <w:contextualSpacing/>
      <w:outlineLvl w:val="8"/>
    </w:pPr>
    <w:rPr>
      <w:rFonts w:ascii="Arial" w:eastAsiaTheme="majorEastAsia" w:hAnsi="Arial" w:cs="Arial"/>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12"/>
    <w:qFormat/>
    <w:rsid w:val="005D797B"/>
    <w:pPr>
      <w:numPr>
        <w:numId w:val="9"/>
      </w:numPr>
      <w:spacing w:before="0" w:after="200"/>
    </w:pPr>
    <w:rPr>
      <w:b/>
    </w:r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table" w:customStyle="1" w:styleId="Meetingminutestable">
    <w:name w:val="Meeting minutes table"/>
    <w:basedOn w:val="TableNormal"/>
    <w:uiPriority w:val="99"/>
    <w:rsid w:val="00BD1B3B"/>
    <w:pPr>
      <w:spacing w:line="240" w:lineRule="auto"/>
    </w:pPr>
    <w:tblPr>
      <w:tblCellMar>
        <w:left w:w="0" w:type="dxa"/>
        <w:right w:w="0" w:type="dxa"/>
      </w:tblCellMar>
    </w:tblPr>
    <w:tblStylePr w:type="firstRow">
      <w:pPr>
        <w:wordWrap/>
        <w:jc w:val="center"/>
      </w:pPr>
      <w:rPr>
        <w:rFonts w:asciiTheme="minorHAnsi" w:hAnsiTheme="minorHAnsi"/>
        <w:b/>
        <w:color w:val="2C567A" w:themeColor="accent1"/>
      </w:rPr>
      <w:tblPr/>
      <w:tcPr>
        <w:tcBorders>
          <w:top w:val="single" w:sz="18" w:space="0" w:color="2C567A" w:themeColor="accent1"/>
          <w:left w:val="nil"/>
          <w:bottom w:val="nil"/>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semiHidden/>
    <w:rsid w:val="004230D9"/>
    <w:pPr>
      <w:numPr>
        <w:numId w:val="1"/>
      </w:numPr>
      <w:contextualSpacing/>
    </w:pPr>
    <w:rPr>
      <w:b/>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21405B" w:themeColor="accent1" w:themeShade="BF"/>
    </w:rPr>
  </w:style>
  <w:style w:type="character" w:styleId="Emphasis">
    <w:name w:val="Emphasis"/>
    <w:basedOn w:val="DefaultParagraphFont"/>
    <w:uiPriority w:val="15"/>
    <w:semiHidden/>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21405B"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162A3C"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162A3C"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21405B" w:themeColor="accent1" w:themeShade="BF"/>
    </w:rPr>
  </w:style>
  <w:style w:type="character" w:styleId="Strong">
    <w:name w:val="Strong"/>
    <w:basedOn w:val="DefaultParagraphFont"/>
    <w:uiPriority w:val="22"/>
    <w:qFormat/>
    <w:rsid w:val="00042360"/>
    <w:rPr>
      <w:rFonts w:asciiTheme="minorHAnsi" w:hAnsiTheme="minorHAnsi" w:cs="Times New Roman"/>
      <w:b/>
      <w:bCs/>
    </w:rPr>
  </w:style>
  <w:style w:type="paragraph" w:styleId="Quote">
    <w:name w:val="Quote"/>
    <w:basedOn w:val="Normal"/>
    <w:link w:val="QuoteChar"/>
    <w:uiPriority w:val="29"/>
    <w:semiHidden/>
    <w:unhideWhenUsed/>
    <w:qFormat/>
    <w:rsid w:val="004230D9"/>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2C567A" w:themeColor="accent1"/>
        <w:bottom w:val="single" w:sz="4" w:space="10" w:color="2C567A" w:themeColor="accent1"/>
      </w:pBdr>
      <w:spacing w:before="360" w:after="360"/>
      <w:jc w:val="center"/>
    </w:pPr>
    <w:rPr>
      <w:i/>
      <w:iCs/>
      <w:color w:val="21405B"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21405B"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21405B"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44546A" w:themeColor="text2"/>
      <w:sz w:val="2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21405B" w:themeColor="accent1" w:themeShade="BF"/>
        <w:left w:val="single" w:sz="2" w:space="10" w:color="21405B" w:themeColor="accent1" w:themeShade="BF"/>
        <w:bottom w:val="single" w:sz="2" w:space="10" w:color="21405B" w:themeColor="accent1" w:themeShade="BF"/>
        <w:right w:val="single" w:sz="2" w:space="10" w:color="21405B" w:themeColor="accent1" w:themeShade="BF"/>
      </w:pBdr>
      <w:ind w:left="1152" w:right="1152"/>
    </w:pPr>
    <w:rPr>
      <w:rFonts w:eastAsiaTheme="minorEastAsia"/>
      <w:i/>
      <w:iCs/>
      <w:color w:val="21405B" w:themeColor="accent1" w:themeShade="BF"/>
    </w:rPr>
  </w:style>
  <w:style w:type="paragraph" w:styleId="BodyText">
    <w:name w:val="Body Text"/>
    <w:basedOn w:val="Normal"/>
    <w:link w:val="BodyTextChar"/>
    <w:uiPriority w:val="99"/>
    <w:semiHidden/>
    <w:unhideWhenUsed/>
    <w:rsid w:val="004230D9"/>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rPr>
      <w:sz w:val="22"/>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ind w:left="283"/>
    </w:pPr>
    <w:rPr>
      <w:sz w:val="22"/>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 w:val="22"/>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954F72" w:themeColor="followedHyperlink"/>
      <w:u w:val="single"/>
    </w:rPr>
  </w:style>
  <w:style w:type="paragraph" w:styleId="Footer">
    <w:name w:val="footer"/>
    <w:basedOn w:val="Normal"/>
    <w:link w:val="FooterChar"/>
    <w:uiPriority w:val="99"/>
    <w:semiHidden/>
    <w:rsid w:val="004230D9"/>
    <w:pPr>
      <w:spacing w:after="0" w:line="240" w:lineRule="auto"/>
    </w:pPr>
  </w:style>
  <w:style w:type="character" w:customStyle="1" w:styleId="FooterChar">
    <w:name w:val="Footer Char"/>
    <w:basedOn w:val="DefaultParagraphFont"/>
    <w:link w:val="Footer"/>
    <w:uiPriority w:val="99"/>
    <w:semiHidden/>
    <w:rsid w:val="00BD1B3B"/>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styleId="Hashtag">
    <w:name w:val="Hashtag"/>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5D797B"/>
    <w:pPr>
      <w:spacing w:after="0" w:line="240" w:lineRule="auto"/>
      <w:ind w:left="0"/>
    </w:pPr>
    <w:rPr>
      <w:rFonts w:cs="Calibri"/>
      <w:color w:val="2C567A" w:themeColor="accent1"/>
      <w:sz w:val="18"/>
    </w:rPr>
  </w:style>
  <w:style w:type="character" w:customStyle="1" w:styleId="HeaderChar">
    <w:name w:val="Header Char"/>
    <w:basedOn w:val="DefaultParagraphFont"/>
    <w:link w:val="Header"/>
    <w:uiPriority w:val="99"/>
    <w:rsid w:val="005D797B"/>
    <w:rPr>
      <w:rFonts w:cs="Calibri"/>
      <w:color w:val="2C567A" w:themeColor="accent1"/>
      <w:sz w:val="18"/>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unhideWhenUsed/>
    <w:rsid w:val="004230D9"/>
    <w:rPr>
      <w:rFonts w:ascii="Times New Roman" w:hAnsi="Times New Roman" w:cs="Times New Roman"/>
      <w:color w:val="0563C1"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styleId="Mention">
    <w:name w:val="Mention"/>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styleId="SmartHyperlink">
    <w:name w:val="Smart Hyperlink"/>
    <w:basedOn w:val="DefaultParagraphFont"/>
    <w:uiPriority w:val="99"/>
    <w:semiHidden/>
    <w:unhideWhenUsed/>
    <w:rsid w:val="004230D9"/>
    <w:rPr>
      <w:rFonts w:ascii="Times New Roman" w:hAnsi="Times New Roman" w:cs="Times New Roman"/>
      <w:u w:val="dotted"/>
    </w:rPr>
  </w:style>
  <w:style w:type="character" w:styleId="UnresolvedMention">
    <w:name w:val="Unresolved Mention"/>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12"/>
    <w:unhideWhenUsed/>
    <w:qFormat/>
    <w:rsid w:val="002E4F42"/>
    <w:pPr>
      <w:numPr>
        <w:ilvl w:val="1"/>
        <w:numId w:val="9"/>
      </w:numPr>
    </w:pPr>
  </w:style>
  <w:style w:type="numbering" w:styleId="111111">
    <w:name w:val="Outline List 2"/>
    <w:basedOn w:val="NoList"/>
    <w:uiPriority w:val="99"/>
    <w:semiHidden/>
    <w:unhideWhenUsed/>
    <w:rsid w:val="004230D9"/>
    <w:pPr>
      <w:numPr>
        <w:numId w:val="10"/>
      </w:numPr>
    </w:pPr>
  </w:style>
  <w:style w:type="numbering" w:styleId="1ai">
    <w:name w:val="Outline List 1"/>
    <w:basedOn w:val="NoList"/>
    <w:uiPriority w:val="99"/>
    <w:semiHidden/>
    <w:unhideWhenUsed/>
    <w:rsid w:val="004230D9"/>
    <w:pPr>
      <w:numPr>
        <w:numId w:val="11"/>
      </w:numPr>
    </w:pPr>
  </w:style>
  <w:style w:type="numbering" w:styleId="ArticleSection">
    <w:name w:val="Outline List 3"/>
    <w:basedOn w:val="NoList"/>
    <w:uiPriority w:val="99"/>
    <w:semiHidden/>
    <w:unhideWhenUsed/>
    <w:rsid w:val="004230D9"/>
    <w:pPr>
      <w:numPr>
        <w:numId w:val="12"/>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2"/>
      </w:numPr>
      <w:contextualSpacing/>
    </w:pPr>
  </w:style>
  <w:style w:type="paragraph" w:styleId="ListBullet3">
    <w:name w:val="List Bullet 3"/>
    <w:basedOn w:val="Normal"/>
    <w:uiPriority w:val="99"/>
    <w:semiHidden/>
    <w:unhideWhenUsed/>
    <w:rsid w:val="004230D9"/>
    <w:pPr>
      <w:numPr>
        <w:numId w:val="3"/>
      </w:numPr>
      <w:contextualSpacing/>
    </w:pPr>
  </w:style>
  <w:style w:type="paragraph" w:styleId="ListBullet4">
    <w:name w:val="List Bullet 4"/>
    <w:basedOn w:val="Normal"/>
    <w:uiPriority w:val="99"/>
    <w:semiHidden/>
    <w:unhideWhenUsed/>
    <w:rsid w:val="004230D9"/>
    <w:pPr>
      <w:numPr>
        <w:numId w:val="4"/>
      </w:numPr>
      <w:contextualSpacing/>
    </w:pPr>
  </w:style>
  <w:style w:type="paragraph" w:styleId="ListBullet5">
    <w:name w:val="List Bullet 5"/>
    <w:basedOn w:val="Normal"/>
    <w:uiPriority w:val="99"/>
    <w:semiHidden/>
    <w:unhideWhenUsed/>
    <w:rsid w:val="004230D9"/>
    <w:pPr>
      <w:numPr>
        <w:numId w:val="5"/>
      </w:numPr>
      <w:contextualSpacing/>
    </w:pPr>
  </w:style>
  <w:style w:type="paragraph" w:styleId="ListContinue">
    <w:name w:val="List Continue"/>
    <w:basedOn w:val="Normal"/>
    <w:uiPriority w:val="99"/>
    <w:semiHidden/>
    <w:unhideWhenUsed/>
    <w:rsid w:val="004230D9"/>
    <w:pPr>
      <w:ind w:left="360"/>
      <w:contextualSpacing/>
    </w:pPr>
  </w:style>
  <w:style w:type="paragraph" w:styleId="ListContinue2">
    <w:name w:val="List Continue 2"/>
    <w:basedOn w:val="Normal"/>
    <w:uiPriority w:val="99"/>
    <w:semiHidden/>
    <w:unhideWhenUsed/>
    <w:rsid w:val="004230D9"/>
    <w:pPr>
      <w:ind w:left="720"/>
      <w:contextualSpacing/>
    </w:pPr>
  </w:style>
  <w:style w:type="paragraph" w:styleId="ListContinue3">
    <w:name w:val="List Continue 3"/>
    <w:basedOn w:val="Normal"/>
    <w:uiPriority w:val="99"/>
    <w:semiHidden/>
    <w:unhideWhenUsed/>
    <w:rsid w:val="004230D9"/>
    <w:pPr>
      <w:ind w:left="1080"/>
      <w:contextualSpacing/>
    </w:pPr>
  </w:style>
  <w:style w:type="paragraph" w:styleId="ListContinue4">
    <w:name w:val="List Continue 4"/>
    <w:basedOn w:val="Normal"/>
    <w:uiPriority w:val="99"/>
    <w:semiHidden/>
    <w:unhideWhenUsed/>
    <w:rsid w:val="004230D9"/>
    <w:pPr>
      <w:ind w:left="1440"/>
      <w:contextualSpacing/>
    </w:pPr>
  </w:style>
  <w:style w:type="paragraph" w:styleId="ListContinue5">
    <w:name w:val="List Continue 5"/>
    <w:basedOn w:val="Normal"/>
    <w:uiPriority w:val="99"/>
    <w:semiHidden/>
    <w:unhideWhenUsed/>
    <w:rsid w:val="004230D9"/>
    <w:pPr>
      <w:ind w:left="1800"/>
      <w:contextualSpacing/>
    </w:pPr>
  </w:style>
  <w:style w:type="paragraph" w:styleId="ListNumber3">
    <w:name w:val="List Number 3"/>
    <w:basedOn w:val="Normal"/>
    <w:uiPriority w:val="99"/>
    <w:semiHidden/>
    <w:unhideWhenUsed/>
    <w:rsid w:val="004230D9"/>
    <w:pPr>
      <w:numPr>
        <w:numId w:val="6"/>
      </w:numPr>
      <w:contextualSpacing/>
    </w:pPr>
  </w:style>
  <w:style w:type="paragraph" w:styleId="ListNumber4">
    <w:name w:val="List Number 4"/>
    <w:basedOn w:val="Normal"/>
    <w:uiPriority w:val="99"/>
    <w:semiHidden/>
    <w:unhideWhenUsed/>
    <w:rsid w:val="004230D9"/>
    <w:pPr>
      <w:numPr>
        <w:numId w:val="7"/>
      </w:numPr>
      <w:contextualSpacing/>
    </w:pPr>
  </w:style>
  <w:style w:type="paragraph" w:styleId="ListNumber5">
    <w:name w:val="List Number 5"/>
    <w:basedOn w:val="Normal"/>
    <w:uiPriority w:val="99"/>
    <w:semiHidden/>
    <w:unhideWhenUsed/>
    <w:rsid w:val="004230D9"/>
    <w:pPr>
      <w:numPr>
        <w:numId w:val="8"/>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pPr>
  </w:style>
  <w:style w:type="table" w:styleId="TableProfessional">
    <w:name w:val="Table Professional"/>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 w:type="paragraph" w:customStyle="1" w:styleId="Attendees">
    <w:name w:val="Attendees"/>
    <w:basedOn w:val="Normal"/>
    <w:qFormat/>
    <w:rsid w:val="005D797B"/>
    <w:pPr>
      <w:spacing w:before="0" w:after="480" w:line="274" w:lineRule="auto"/>
      <w:ind w:left="0"/>
      <w:jc w:val="center"/>
    </w:pPr>
    <w:rPr>
      <w:rFonts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mfsoffice@comcast.net?subject=I%20have%20a%20catering%20or%20kitchen%20use%20question..."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svg"/><Relationship Id="rId5" Type="http://schemas.openxmlformats.org/officeDocument/2006/relationships/image" Target="media/image5.png"/><Relationship Id="rId4" Type="http://schemas.openxmlformats.org/officeDocument/2006/relationships/image" Target="media/image4.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ureen%20Burch\AppData\Roaming\Microsoft\Templates\Blue%20spheres%20agenda.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4F8534-5480-4123-BF37-4EEC636A8269}">
  <ds:schemaRefs>
    <ds:schemaRef ds:uri="http://schemas.openxmlformats.org/officeDocument/2006/bibliography"/>
  </ds:schemaRefs>
</ds:datastoreItem>
</file>

<file path=customXml/itemProps3.xml><?xml version="1.0" encoding="utf-8"?>
<ds:datastoreItem xmlns:ds="http://schemas.openxmlformats.org/officeDocument/2006/customXml" ds:itemID="{AD69AA0F-0607-45DD-B1F9-A45540ED54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759C3A-8FA2-4E90-8CAD-A09396513D09}">
  <ds:schemaRefs>
    <ds:schemaRef ds:uri="http://schemas.microsoft.com/sharepoint/v3/contenttype/forms"/>
  </ds:schemaRefs>
</ds:datastoreItem>
</file>

<file path=customXml/itemProps5.xml><?xml version="1.0" encoding="utf-8"?>
<ds:datastoreItem xmlns:ds="http://schemas.openxmlformats.org/officeDocument/2006/customXml" ds:itemID="{5706843D-1F54-4235-956C-B49F99263E1A}">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Blue spheres agenda</Template>
  <TotalTime>0</TotalTime>
  <Pages>4</Pages>
  <Words>927</Words>
  <Characters>5285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cp:lastModifiedBy/>
  <cp:revision>1</cp:revision>
  <dcterms:created xsi:type="dcterms:W3CDTF">2023-10-24T20:30:00Z</dcterms:created>
  <dcterms:modified xsi:type="dcterms:W3CDTF">2024-09-13T15:05:00Z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